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CF06B1" w14:paraId="5A3B39CE" w14:textId="77777777">
        <w:trPr>
          <w:cantSplit/>
        </w:trPr>
        <w:tc>
          <w:tcPr>
            <w:tcW w:w="4437" w:type="dxa"/>
          </w:tcPr>
          <w:p w14:paraId="1A734829" w14:textId="77777777" w:rsidR="00CF06B1" w:rsidRDefault="004E77A9">
            <w:pPr>
              <w:pStyle w:val="Month"/>
            </w:pPr>
            <w:r>
              <w:t>January</w:t>
            </w:r>
          </w:p>
        </w:tc>
        <w:tc>
          <w:tcPr>
            <w:tcW w:w="4438" w:type="dxa"/>
          </w:tcPr>
          <w:p w14:paraId="53A41EB7" w14:textId="77777777" w:rsidR="00CF06B1" w:rsidRDefault="004E77A9">
            <w:pPr>
              <w:pStyle w:val="Year"/>
            </w:pPr>
            <w:r>
              <w:t>2017</w:t>
            </w:r>
          </w:p>
        </w:tc>
      </w:tr>
    </w:tbl>
    <w:p w14:paraId="2D25802F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14:paraId="7CE56E49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B35794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338DB4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CFEA10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534014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CE180D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7DB44B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7A679B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F06B1" w14:paraId="7D4F72D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8C4E394" w14:textId="77777777" w:rsidR="00CF06B1" w:rsidRDefault="004E77A9" w:rsidP="004E77A9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5B5E64" w14:textId="77777777" w:rsidR="00CF06B1" w:rsidRDefault="004E77A9" w:rsidP="004E77A9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40C997" w14:textId="77777777" w:rsidR="004E77A9" w:rsidRDefault="004E77A9" w:rsidP="004E77A9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828697" w14:textId="77777777" w:rsidR="00CF06B1" w:rsidRDefault="004E77A9" w:rsidP="004E77A9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72156F" w14:textId="77777777" w:rsidR="00CF06B1" w:rsidRDefault="004E77A9" w:rsidP="004E77A9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D4794" w14:textId="77777777" w:rsidR="00CF06B1" w:rsidRDefault="004E77A9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9F9CCE" w14:textId="77777777" w:rsidR="00CF06B1" w:rsidRDefault="004E77A9">
            <w:pPr>
              <w:pStyle w:val="Date"/>
            </w:pPr>
            <w:r>
              <w:t>7</w:t>
            </w:r>
          </w:p>
        </w:tc>
      </w:tr>
      <w:tr w:rsidR="00CF06B1" w14:paraId="6D20B826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F55A13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E8D7F1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52713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CF657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735493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8071E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9E9756" w14:textId="77777777" w:rsidR="00CF06B1" w:rsidRDefault="00CF06B1"/>
        </w:tc>
      </w:tr>
      <w:tr w:rsidR="00CF06B1" w14:paraId="2BA2D36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B4577F4" w14:textId="77777777" w:rsidR="00CF06B1" w:rsidRDefault="004E77A9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77FB7" w14:textId="77777777" w:rsidR="00CF06B1" w:rsidRDefault="004E77A9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8B7289" w14:textId="77777777" w:rsidR="00CF06B1" w:rsidRDefault="004E77A9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BB5D08E" w14:textId="77777777" w:rsidR="00CF06B1" w:rsidRDefault="004E77A9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0EA8D0" w14:textId="77777777" w:rsidR="00CF06B1" w:rsidRDefault="004E77A9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6EE324" w14:textId="77777777" w:rsidR="00CF06B1" w:rsidRDefault="004E77A9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0CC307" w14:textId="77777777" w:rsidR="00CF06B1" w:rsidRDefault="004E77A9">
            <w:pPr>
              <w:pStyle w:val="Date"/>
            </w:pPr>
            <w:r>
              <w:t>14</w:t>
            </w:r>
          </w:p>
        </w:tc>
      </w:tr>
      <w:tr w:rsidR="00CF06B1" w14:paraId="5EF077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0954441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6834A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B99A21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45AB03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26173B" w14:textId="77777777" w:rsidR="00CF06B1" w:rsidRDefault="00CF06B1" w:rsidP="00C866B8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55D43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BB8BD6" w14:textId="77777777" w:rsidR="00CF06B1" w:rsidRDefault="00CF06B1"/>
        </w:tc>
      </w:tr>
      <w:tr w:rsidR="00CF06B1" w14:paraId="578E4CC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2F910A" w14:textId="77777777" w:rsidR="00CF06B1" w:rsidRDefault="004E77A9">
            <w:pPr>
              <w:pStyle w:val="Date"/>
            </w:pPr>
            <w: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DC099F" w14:textId="77777777" w:rsidR="00CF06B1" w:rsidRDefault="004E77A9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69DC33" w14:textId="77777777" w:rsidR="00CF06B1" w:rsidRDefault="004E77A9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31564A" w14:textId="77777777" w:rsidR="00CF06B1" w:rsidRDefault="004E77A9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CC80C7A" w14:textId="77777777" w:rsidR="00CF06B1" w:rsidRDefault="004E77A9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939BFC" w14:textId="77777777" w:rsidR="00CF06B1" w:rsidRDefault="004E77A9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6D3D490" w14:textId="77777777" w:rsidR="00CF06B1" w:rsidRDefault="004E77A9">
            <w:pPr>
              <w:pStyle w:val="Date"/>
            </w:pPr>
            <w:r>
              <w:t>21</w:t>
            </w:r>
          </w:p>
        </w:tc>
      </w:tr>
      <w:tr w:rsidR="00CF06B1" w14:paraId="4187F826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23BFE1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84CD3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0C2875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1CEB07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55280A" w14:textId="77777777" w:rsidR="00CF06B1" w:rsidRDefault="00251431">
            <w:r>
              <w:t>Intro</w:t>
            </w:r>
          </w:p>
          <w:p w14:paraId="5AEDDAE0" w14:textId="77777777" w:rsidR="00251431" w:rsidRDefault="00251431">
            <w:r>
              <w:t>Disclosure</w:t>
            </w:r>
          </w:p>
          <w:p w14:paraId="71F2BC02" w14:textId="77777777" w:rsidR="00251431" w:rsidRDefault="00251431">
            <w:r>
              <w:t>Survey</w:t>
            </w:r>
          </w:p>
          <w:p w14:paraId="08238381" w14:textId="77777777" w:rsidR="00251431" w:rsidRDefault="00251431">
            <w:r>
              <w:t>Supply List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78993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99E8E3" w14:textId="77777777" w:rsidR="00CF06B1" w:rsidRDefault="00CF06B1"/>
        </w:tc>
      </w:tr>
      <w:tr w:rsidR="00CF06B1" w14:paraId="2891B805" w14:textId="77777777" w:rsidTr="00251431">
        <w:trPr>
          <w:cantSplit/>
          <w:trHeight w:hRule="exact" w:val="406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479FAD" w14:textId="77777777" w:rsidR="00CF06B1" w:rsidRDefault="004E77A9">
            <w:pPr>
              <w:pStyle w:val="Date"/>
            </w:pPr>
            <w: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EC56979" w14:textId="77777777" w:rsidR="00CF06B1" w:rsidRDefault="004E77A9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6BEE38" w14:textId="77777777" w:rsidR="00CF06B1" w:rsidRDefault="004E77A9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9EBB14" w14:textId="77777777" w:rsidR="00CF06B1" w:rsidRDefault="004E77A9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7BB4DA" w14:textId="77777777" w:rsidR="00CF06B1" w:rsidRDefault="004E77A9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D5C6B8" w14:textId="77777777" w:rsidR="00CF06B1" w:rsidRDefault="004E77A9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354B2C" w14:textId="77777777" w:rsidR="00CF06B1" w:rsidRDefault="004E77A9">
            <w:pPr>
              <w:pStyle w:val="Date"/>
            </w:pPr>
            <w:r>
              <w:t>28</w:t>
            </w:r>
          </w:p>
        </w:tc>
      </w:tr>
      <w:tr w:rsidR="00CF06B1" w14:paraId="72166E9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94D53E8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98DF0C" w14:textId="77777777" w:rsidR="00CF06B1" w:rsidRDefault="00251431">
            <w:r>
              <w:t>*Block Lettering</w:t>
            </w:r>
          </w:p>
          <w:p w14:paraId="51B19B43" w14:textId="77777777" w:rsidR="00251431" w:rsidRDefault="00251431">
            <w:r>
              <w:t>*Prof. Presentation</w:t>
            </w:r>
          </w:p>
          <w:p w14:paraId="259E3341" w14:textId="77777777" w:rsidR="00251431" w:rsidRDefault="00251431">
            <w:r>
              <w:t xml:space="preserve">* Smash 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211D41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6C1BE2" w14:textId="77777777" w:rsidR="00CF06B1" w:rsidRDefault="00251431" w:rsidP="00251431">
            <w:r>
              <w:t xml:space="preserve">*Block </w:t>
            </w:r>
            <w:proofErr w:type="spellStart"/>
            <w:r>
              <w:t>ltr</w:t>
            </w:r>
            <w:proofErr w:type="spellEnd"/>
            <w:r>
              <w:t>.</w:t>
            </w:r>
          </w:p>
          <w:p w14:paraId="04767BB5" w14:textId="77777777" w:rsidR="00251431" w:rsidRDefault="00251431">
            <w:r>
              <w:t>*Intro Page</w:t>
            </w:r>
          </w:p>
          <w:p w14:paraId="5074709F" w14:textId="77777777" w:rsidR="00251431" w:rsidRDefault="00251431">
            <w:r>
              <w:t>*Greeting Card</w:t>
            </w:r>
          </w:p>
          <w:p w14:paraId="1E116180" w14:textId="77777777" w:rsidR="00251431" w:rsidRDefault="00251431">
            <w:r>
              <w:t>* Disclosure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D627E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1C53F1B" w14:textId="77777777" w:rsidR="00CF06B1" w:rsidRDefault="00251431" w:rsidP="00251431">
            <w:r>
              <w:t xml:space="preserve">*FCCLA </w:t>
            </w:r>
            <w:proofErr w:type="spellStart"/>
            <w:r>
              <w:t>Onestep</w:t>
            </w:r>
            <w:proofErr w:type="spellEnd"/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12AA28" w14:textId="77777777" w:rsidR="00CF06B1" w:rsidRDefault="00CF06B1"/>
        </w:tc>
      </w:tr>
      <w:tr w:rsidR="00CF06B1" w14:paraId="6FF42A1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19E62B4" w14:textId="77777777" w:rsidR="00CF06B1" w:rsidRDefault="004E77A9">
            <w:pPr>
              <w:pStyle w:val="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43D70AE" w14:textId="77777777" w:rsidR="00CF06B1" w:rsidRDefault="005B32AA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187C29" w14:textId="77777777" w:rsidR="00CF06B1" w:rsidRDefault="005B32AA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5FE62C" w14:textId="77777777" w:rsidR="00CF06B1" w:rsidRDefault="005B32AA" w:rsidP="005B32AA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0DDF15" w14:textId="77777777" w:rsidR="00CF06B1" w:rsidRDefault="005B32AA" w:rsidP="005B32AA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3EBD7" w14:textId="77777777" w:rsidR="00CF06B1" w:rsidRDefault="005B32AA" w:rsidP="004E77A9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EB6E52" w14:textId="77777777" w:rsidR="00CF06B1" w:rsidRDefault="005B32AA" w:rsidP="004E77A9">
            <w:pPr>
              <w:pStyle w:val="Off-MonthDate"/>
            </w:pPr>
            <w:r>
              <w:t>4</w:t>
            </w:r>
          </w:p>
        </w:tc>
      </w:tr>
      <w:tr w:rsidR="00CF06B1" w14:paraId="16FED35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006ACA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0D692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988BA1E" w14:textId="77777777" w:rsidR="00CF06B1" w:rsidRDefault="00251431">
            <w:r>
              <w:t>*Types of Housing</w:t>
            </w:r>
          </w:p>
          <w:p w14:paraId="7D58D18F" w14:textId="77777777" w:rsidR="00251431" w:rsidRDefault="00251431">
            <w:r>
              <w:t>* Design Style</w:t>
            </w:r>
          </w:p>
          <w:p w14:paraId="536C51C9" w14:textId="77777777" w:rsidR="00251431" w:rsidRDefault="0025143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8A692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F0F4E7" w14:textId="77777777" w:rsidR="00CF06B1" w:rsidRDefault="00251431">
            <w:r>
              <w:t>Housing Needs Activity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F025F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ECA18F" w14:textId="77777777" w:rsidR="00CF06B1" w:rsidRDefault="00CF06B1"/>
        </w:tc>
      </w:tr>
      <w:tr w:rsidR="00CF06B1" w14:paraId="343B6C72" w14:textId="77777777" w:rsidTr="00251431">
        <w:trPr>
          <w:cantSplit/>
          <w:trHeight w:hRule="exact" w:val="451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8FDF1F7" w14:textId="77777777" w:rsidR="00CF06B1" w:rsidRDefault="005B32AA" w:rsidP="004E77A9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387043" w14:textId="77777777" w:rsidR="00CF06B1" w:rsidRDefault="005B32AA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37AAE1" w14:textId="77777777" w:rsidR="00CF06B1" w:rsidRDefault="005B32AA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A37332" w14:textId="77777777" w:rsidR="00CF06B1" w:rsidRDefault="005B32AA">
            <w:pPr>
              <w:pStyle w:val="Off-Month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872FF0" w14:textId="77777777" w:rsidR="00CF06B1" w:rsidRDefault="005B32AA">
            <w:pPr>
              <w:pStyle w:val="Off-Month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46DDCE" w14:textId="77777777" w:rsidR="00CF06B1" w:rsidRDefault="005B32AA">
            <w:pPr>
              <w:pStyle w:val="Off-Month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B81CF2" w14:textId="77777777" w:rsidR="00CF06B1" w:rsidRDefault="005B32AA">
            <w:pPr>
              <w:pStyle w:val="Off-MonthDate"/>
            </w:pPr>
            <w:r>
              <w:t>11</w:t>
            </w:r>
          </w:p>
        </w:tc>
      </w:tr>
      <w:tr w:rsidR="00CF06B1" w14:paraId="124D4431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6BC26E8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5B2D75C9" w14:textId="27663B99" w:rsidR="00CF06B1" w:rsidRDefault="00AB2540">
            <w:r>
              <w:t>*</w:t>
            </w:r>
            <w:r w:rsidR="00251431">
              <w:t>Housing Needs Notes</w:t>
            </w:r>
          </w:p>
          <w:p w14:paraId="7A0C823F" w14:textId="18091861" w:rsidR="00251431" w:rsidRDefault="00AB2540">
            <w:r>
              <w:t>*</w:t>
            </w:r>
            <w:r w:rsidR="00251431">
              <w:t>Pictures</w:t>
            </w:r>
          </w:p>
        </w:tc>
        <w:tc>
          <w:tcPr>
            <w:tcW w:w="1266" w:type="dxa"/>
            <w:tcBorders>
              <w:top w:val="nil"/>
            </w:tcBorders>
          </w:tcPr>
          <w:p w14:paraId="4CEDB01C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5589FA83" w14:textId="77777777" w:rsidR="00CF06B1" w:rsidRDefault="00251431">
            <w:r>
              <w:t>*Structural/ Decorative Design Notes</w:t>
            </w:r>
          </w:p>
          <w:p w14:paraId="295C535A" w14:textId="77777777" w:rsidR="00251431" w:rsidRDefault="00251431">
            <w:r>
              <w:t xml:space="preserve">*Smash </w:t>
            </w:r>
          </w:p>
        </w:tc>
        <w:tc>
          <w:tcPr>
            <w:tcW w:w="1266" w:type="dxa"/>
            <w:tcBorders>
              <w:top w:val="nil"/>
            </w:tcBorders>
          </w:tcPr>
          <w:p w14:paraId="55F65C6A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67443B9A" w14:textId="77777777" w:rsidR="00CF06B1" w:rsidRDefault="00251431">
            <w:r>
              <w:t>FCCLA Reg.</w:t>
            </w:r>
          </w:p>
          <w:p w14:paraId="3FAF6EC4" w14:textId="77777777" w:rsidR="00251431" w:rsidRDefault="00251431">
            <w:r>
              <w:t>*SUB</w:t>
            </w:r>
          </w:p>
          <w:p w14:paraId="48393DA7" w14:textId="7156767C" w:rsidR="00251431" w:rsidRDefault="00251431">
            <w:r>
              <w:t xml:space="preserve">*Color </w:t>
            </w:r>
            <w:r w:rsidR="00E23FE5">
              <w:t>Posters</w:t>
            </w:r>
          </w:p>
        </w:tc>
        <w:tc>
          <w:tcPr>
            <w:tcW w:w="1266" w:type="dxa"/>
            <w:tcBorders>
              <w:top w:val="nil"/>
            </w:tcBorders>
          </w:tcPr>
          <w:p w14:paraId="56FF1173" w14:textId="77777777" w:rsidR="00CF06B1" w:rsidRDefault="00CF06B1"/>
        </w:tc>
      </w:tr>
    </w:tbl>
    <w:p w14:paraId="393DD65B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23378CF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45530A3" w14:textId="77777777" w:rsidR="00CF06B1" w:rsidRDefault="00CF06B1"/>
        </w:tc>
      </w:tr>
      <w:tr w:rsidR="00CF06B1" w14:paraId="5848ACE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526EE71" w14:textId="77777777" w:rsidR="00CF06B1" w:rsidRDefault="004E77A9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61962650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771E95C0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5B282C93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63D38B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B771CE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95E4D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7919CB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DF6D2A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6BDE2B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36DF7A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B32AA" w14:paraId="6FD299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42FAC4" w14:textId="77777777" w:rsidR="005B32AA" w:rsidRDefault="005B32AA" w:rsidP="005B32AA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9AF23E" w14:textId="77777777" w:rsidR="005B32AA" w:rsidRDefault="005B32AA" w:rsidP="005B32AA">
            <w:pPr>
              <w:pStyle w:val="Off-Month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4C0179" w14:textId="77777777" w:rsidR="005B32AA" w:rsidRDefault="005B32AA" w:rsidP="005B32AA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E16DB3" w14:textId="77777777" w:rsidR="005B32AA" w:rsidRDefault="005B32AA" w:rsidP="005B32AA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73A57B2" w14:textId="77777777" w:rsidR="005B32AA" w:rsidRDefault="005B32AA" w:rsidP="005B32AA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443488A" w14:textId="77777777" w:rsidR="005B32AA" w:rsidRDefault="005B32AA" w:rsidP="005B32AA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442C028" w14:textId="77777777" w:rsidR="005B32AA" w:rsidRDefault="005B32AA" w:rsidP="005B32AA">
            <w:pPr>
              <w:pStyle w:val="Date"/>
            </w:pPr>
            <w:r>
              <w:t>4</w:t>
            </w:r>
          </w:p>
        </w:tc>
      </w:tr>
      <w:tr w:rsidR="00CF06B1" w14:paraId="3D446F3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4BE4C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393DF5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EBBFA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123781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C26305" w14:textId="1F7C0EB1" w:rsidR="00CF06B1" w:rsidRDefault="00AB2540">
            <w:r>
              <w:t>House Hunt Activity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5D82C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26F9217" w14:textId="77777777" w:rsidR="00CF06B1" w:rsidRDefault="00CF06B1"/>
        </w:tc>
      </w:tr>
      <w:tr w:rsidR="00CF06B1" w14:paraId="3864A74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6BA2B8" w14:textId="77777777" w:rsidR="00CF06B1" w:rsidRDefault="005B32AA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4E2B7D" w14:textId="77777777" w:rsidR="00CF06B1" w:rsidRDefault="005B32AA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E70832" w14:textId="77777777" w:rsidR="00CF06B1" w:rsidRDefault="005B32AA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3218F7" w14:textId="77777777" w:rsidR="00CF06B1" w:rsidRDefault="005B32AA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F49B6B" w14:textId="77777777" w:rsidR="00CF06B1" w:rsidRDefault="005B32AA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AFB09A0" w14:textId="77777777" w:rsidR="00CF06B1" w:rsidRDefault="005B32AA">
            <w:pPr>
              <w:pStyle w:val="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AD09FA" w14:textId="77777777" w:rsidR="00CF06B1" w:rsidRDefault="005B32AA">
            <w:pPr>
              <w:pStyle w:val="Date"/>
            </w:pPr>
            <w:r>
              <w:t>11</w:t>
            </w:r>
          </w:p>
        </w:tc>
      </w:tr>
      <w:tr w:rsidR="00CF06B1" w14:paraId="35BAC8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1C7D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48A721B" w14:textId="0B443FB0" w:rsidR="00CF06B1" w:rsidRDefault="00AB2540">
            <w:r>
              <w:t>*House Need Notes</w:t>
            </w:r>
          </w:p>
          <w:p w14:paraId="100BC79E" w14:textId="54E57ED7" w:rsidR="00AB2540" w:rsidRDefault="00AB2540">
            <w:r>
              <w:t>*Pictures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F5A35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33871FF" w14:textId="77777777" w:rsidR="00CF06B1" w:rsidRDefault="00AB2540">
            <w:r>
              <w:t>*Structural Decorative Notes</w:t>
            </w:r>
          </w:p>
          <w:p w14:paraId="2087D0CB" w14:textId="3F48CB58" w:rsidR="00AB2540" w:rsidRDefault="00AB2540">
            <w:r>
              <w:t>* Smash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61B83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123A07" w14:textId="77777777" w:rsidR="00CF06B1" w:rsidRDefault="00AB2540">
            <w:r>
              <w:t xml:space="preserve">*FCCLA </w:t>
            </w:r>
            <w:proofErr w:type="spellStart"/>
            <w:r>
              <w:t>Onestep</w:t>
            </w:r>
            <w:proofErr w:type="spellEnd"/>
          </w:p>
          <w:p w14:paraId="4E3949F6" w14:textId="77777777" w:rsidR="00AB2540" w:rsidRDefault="00AB2540">
            <w:r>
              <w:t>* Color from Textbook</w:t>
            </w:r>
          </w:p>
          <w:p w14:paraId="60E4DFDC" w14:textId="0898412A" w:rsidR="00AB2540" w:rsidRDefault="00AB2540">
            <w:r>
              <w:t>*Posters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6CD882" w14:textId="77777777" w:rsidR="00CF06B1" w:rsidRDefault="00CF06B1"/>
        </w:tc>
      </w:tr>
      <w:tr w:rsidR="00CF06B1" w14:paraId="4F24EFA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993F83" w14:textId="06D731A5" w:rsidR="00CF06B1" w:rsidRDefault="005B32AA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726658C" w14:textId="77777777" w:rsidR="00CF06B1" w:rsidRDefault="005B32AA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7128759" w14:textId="77777777" w:rsidR="00CF06B1" w:rsidRDefault="005B32AA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CDF32DB" w14:textId="77777777" w:rsidR="00CF06B1" w:rsidRDefault="005B32AA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9AEC704" w14:textId="77777777" w:rsidR="00CF06B1" w:rsidRDefault="005B32AA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115948F" w14:textId="77777777" w:rsidR="00CF06B1" w:rsidRDefault="005B32AA">
            <w:pPr>
              <w:pStyle w:val="Date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3F0FCF5" w14:textId="77777777" w:rsidR="00CF06B1" w:rsidRDefault="005B32AA">
            <w:pPr>
              <w:pStyle w:val="Date"/>
            </w:pPr>
            <w:r>
              <w:t>18</w:t>
            </w:r>
          </w:p>
        </w:tc>
      </w:tr>
      <w:tr w:rsidR="00CF06B1" w14:paraId="0F6FDC9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0B0A1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903E6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2B6E0BA" w14:textId="77777777" w:rsidR="00CF06B1" w:rsidRDefault="00AB2540">
            <w:r>
              <w:t>Present Posters</w:t>
            </w:r>
          </w:p>
          <w:p w14:paraId="1898CB3A" w14:textId="77777777" w:rsidR="00AB2540" w:rsidRDefault="00AB2540"/>
          <w:p w14:paraId="01B6A18E" w14:textId="38B9226C" w:rsidR="00AB2540" w:rsidRDefault="00AB2540">
            <w:r>
              <w:t>Notes DUE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660778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DD6B064" w14:textId="233AED13" w:rsidR="00CF06B1" w:rsidRDefault="00AB2540">
            <w:r>
              <w:t>Lab Day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039D33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5685ACB" w14:textId="77777777" w:rsidR="00CF06B1" w:rsidRDefault="00CF06B1"/>
        </w:tc>
      </w:tr>
      <w:tr w:rsidR="00CF06B1" w14:paraId="16E1C26A" w14:textId="77777777" w:rsidTr="00AB2540">
        <w:trPr>
          <w:cantSplit/>
          <w:trHeight w:hRule="exact" w:val="478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6F35B8" w14:textId="4CD8148A" w:rsidR="00CF06B1" w:rsidRDefault="005B32AA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6CC702" w14:textId="48B6FCCB" w:rsidR="00CF06B1" w:rsidRDefault="005B32AA">
            <w:pPr>
              <w:pStyle w:val="Date"/>
            </w:pPr>
            <w:r>
              <w:t>20</w:t>
            </w:r>
            <w:r w:rsidR="00AB2540">
              <w:t xml:space="preserve"> 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1B7889" w14:textId="77777777" w:rsidR="00CF06B1" w:rsidRDefault="005B32AA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EBED52" w14:textId="77777777" w:rsidR="00CF06B1" w:rsidRDefault="005B32AA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FC3C8D" w14:textId="77777777" w:rsidR="00CF06B1" w:rsidRDefault="005B32AA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ABDE4A" w14:textId="77777777" w:rsidR="00CF06B1" w:rsidRDefault="005B32AA">
            <w:pPr>
              <w:pStyle w:val="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E7B9A77" w14:textId="77777777" w:rsidR="00CF06B1" w:rsidRDefault="005B32AA">
            <w:pPr>
              <w:pStyle w:val="Date"/>
            </w:pPr>
            <w:r>
              <w:t>25</w:t>
            </w:r>
          </w:p>
        </w:tc>
      </w:tr>
      <w:tr w:rsidR="00CF06B1" w14:paraId="37A8AFF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EC27A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7BA5F5B" w14:textId="3A40F72B" w:rsidR="00CF06B1" w:rsidRDefault="00AB2540">
            <w:r>
              <w:t>No School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D45143D" w14:textId="77777777" w:rsidR="00CF06B1" w:rsidRDefault="00AB2540">
            <w:r>
              <w:t>*Intro to Color</w:t>
            </w:r>
          </w:p>
          <w:p w14:paraId="4BC796CB" w14:textId="77777777" w:rsidR="00AB2540" w:rsidRDefault="00AB2540">
            <w:r>
              <w:t>*Notes</w:t>
            </w:r>
          </w:p>
          <w:p w14:paraId="63E8DB55" w14:textId="2AD9942A" w:rsidR="00AB2540" w:rsidRDefault="00AB2540">
            <w:r>
              <w:t>*Paint Color Wheel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332B5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B2A48D" w14:textId="7357EA86" w:rsidR="00CF06B1" w:rsidRDefault="00AB2540">
            <w:r>
              <w:t>*Color Schemes</w:t>
            </w:r>
          </w:p>
          <w:p w14:paraId="01126BD2" w14:textId="09B2BA93" w:rsidR="00AB2540" w:rsidRDefault="00AB2540">
            <w:r>
              <w:t>* 5 images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BF083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DAB1746" w14:textId="77777777" w:rsidR="00CF06B1" w:rsidRDefault="00CF06B1"/>
        </w:tc>
      </w:tr>
      <w:tr w:rsidR="00CF06B1" w14:paraId="274A461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72B6BF" w14:textId="1F5F8D44" w:rsidR="00CF06B1" w:rsidRDefault="005B32AA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4D9A371" w14:textId="77777777" w:rsidR="00CF06B1" w:rsidRDefault="005B32AA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5FE8A9" w14:textId="77777777" w:rsidR="00CF06B1" w:rsidRDefault="005B32AA" w:rsidP="005B32AA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66D8798" w14:textId="77777777" w:rsidR="00CF06B1" w:rsidRDefault="005B32AA" w:rsidP="00DE4E9D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F790C9" w14:textId="77777777" w:rsidR="00CF06B1" w:rsidRDefault="005B32AA" w:rsidP="00DE4E9D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7A3C32" w14:textId="77777777" w:rsidR="00CF06B1" w:rsidRDefault="005B32AA" w:rsidP="00DE4E9D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642774" w14:textId="77777777" w:rsidR="00CF06B1" w:rsidRDefault="005B32AA">
            <w:pPr>
              <w:pStyle w:val="Off-MonthDate"/>
            </w:pPr>
            <w:r>
              <w:t>4</w:t>
            </w:r>
          </w:p>
        </w:tc>
      </w:tr>
      <w:tr w:rsidR="00CF06B1" w14:paraId="55B3FEC6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76F95A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ECC20F3" w14:textId="0278CB05" w:rsidR="00CF06B1" w:rsidRDefault="00AB2540">
            <w:r>
              <w:t>Paint Tints, Tones, and Shades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18CD7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900BA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1AE37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9482F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1708BE8" w14:textId="77777777" w:rsidR="00CF06B1" w:rsidRDefault="00CF06B1"/>
        </w:tc>
      </w:tr>
      <w:tr w:rsidR="00CF06B1" w14:paraId="046D09E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41D44F" w14:textId="77777777" w:rsidR="00CF06B1" w:rsidRDefault="005B32AA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97AD2F5" w14:textId="77777777" w:rsidR="00CF06B1" w:rsidRDefault="005B32AA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7FBEF5F" w14:textId="77777777" w:rsidR="00CF06B1" w:rsidRDefault="005B32AA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1AFEC8" w14:textId="77777777" w:rsidR="00CF06B1" w:rsidRDefault="005B32AA">
            <w:pPr>
              <w:pStyle w:val="Off-Month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1AD0E76" w14:textId="77777777" w:rsidR="00CF06B1" w:rsidRDefault="005B32AA">
            <w:pPr>
              <w:pStyle w:val="Off-Month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7106323" w14:textId="77777777" w:rsidR="00CF06B1" w:rsidRDefault="005B32AA">
            <w:pPr>
              <w:pStyle w:val="Off-Month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B81E3D" w14:textId="77777777" w:rsidR="00CF06B1" w:rsidRDefault="005B32AA">
            <w:pPr>
              <w:pStyle w:val="Off-MonthDate"/>
            </w:pPr>
            <w:r>
              <w:t>11</w:t>
            </w:r>
          </w:p>
        </w:tc>
      </w:tr>
      <w:tr w:rsidR="00CF06B1" w14:paraId="4D940B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622244E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46D7BD6C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5D8AA017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A2C739D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065C1F09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171F5D4F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94B6CA7" w14:textId="77777777" w:rsidR="00CF06B1" w:rsidRDefault="00CF06B1"/>
        </w:tc>
      </w:tr>
    </w:tbl>
    <w:p w14:paraId="4378B708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27085AE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912886C" w14:textId="77777777" w:rsidR="00CF06B1" w:rsidRDefault="00CF06B1"/>
        </w:tc>
      </w:tr>
      <w:tr w:rsidR="00CF06B1" w14:paraId="781A8CF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693DDDC" w14:textId="77777777" w:rsidR="00CF06B1" w:rsidRDefault="004E77A9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4438" w:type="dxa"/>
            <w:gridSpan w:val="2"/>
          </w:tcPr>
          <w:p w14:paraId="71B2EC27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2D9E3EFD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5695C8EB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E33B5D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69354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2CC99D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3F856C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EE3D9A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0DB9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211E58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B32AA" w14:paraId="5E94C69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B49CCFE" w14:textId="77777777" w:rsidR="005B32AA" w:rsidRDefault="005B32AA" w:rsidP="005B32AA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49FC25" w14:textId="77777777" w:rsidR="005B32AA" w:rsidRDefault="005B32AA" w:rsidP="005B32AA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5B0968" w14:textId="77777777" w:rsidR="005B32AA" w:rsidRDefault="005B32AA" w:rsidP="005B32AA">
            <w:pPr>
              <w:pStyle w:val="Off-Month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84BF2F" w14:textId="77777777" w:rsidR="005B32AA" w:rsidRDefault="005B32AA" w:rsidP="005B32AA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A75732" w14:textId="77777777" w:rsidR="005B32AA" w:rsidRDefault="005B32AA" w:rsidP="005B32AA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C9135E" w14:textId="77777777" w:rsidR="005B32AA" w:rsidRDefault="005B32AA" w:rsidP="005B32AA">
            <w:pPr>
              <w:pStyle w:val="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AF9072B" w14:textId="77777777" w:rsidR="005B32AA" w:rsidRDefault="005B32AA" w:rsidP="005B32AA">
            <w:pPr>
              <w:pStyle w:val="Date"/>
            </w:pPr>
            <w:r>
              <w:t>4</w:t>
            </w:r>
          </w:p>
        </w:tc>
      </w:tr>
      <w:tr w:rsidR="00CF06B1" w14:paraId="2AB0F5E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C92D9F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C05CB3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130EC" w14:textId="2E466810" w:rsidR="00CF06B1" w:rsidRDefault="00AB2540">
            <w:r>
              <w:t>ACT Testing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6AE84C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3210CD" w14:textId="77777777" w:rsidR="00CF06B1" w:rsidRDefault="00AB2540">
            <w:r>
              <w:t>*Structural Design Notes</w:t>
            </w:r>
          </w:p>
          <w:p w14:paraId="434201DD" w14:textId="4EC304DC" w:rsidR="00AB2540" w:rsidRDefault="00AB2540" w:rsidP="00AB2540"/>
          <w:p w14:paraId="0029C016" w14:textId="06CAE719" w:rsidR="00AB2540" w:rsidRDefault="00AB2540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BAB906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258FB65" w14:textId="77777777" w:rsidR="00CF06B1" w:rsidRDefault="00CF06B1"/>
        </w:tc>
      </w:tr>
      <w:tr w:rsidR="00CF06B1" w14:paraId="42D00705" w14:textId="77777777" w:rsidTr="00AB2540">
        <w:trPr>
          <w:cantSplit/>
          <w:trHeight w:hRule="exact" w:val="406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D5AEAD" w14:textId="564E40D1" w:rsidR="00CF06B1" w:rsidRDefault="005B32AA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9B0FF1" w14:textId="77777777" w:rsidR="00CF06B1" w:rsidRDefault="005B32AA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BF7C60" w14:textId="77777777" w:rsidR="00CF06B1" w:rsidRDefault="005B32AA">
            <w:pPr>
              <w:pStyle w:val="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1330F6" w14:textId="77777777" w:rsidR="00CF06B1" w:rsidRDefault="005B32AA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4A2F27" w14:textId="77777777" w:rsidR="00CF06B1" w:rsidRDefault="005B32AA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FFA04A" w14:textId="77777777" w:rsidR="00CF06B1" w:rsidRDefault="005B32AA">
            <w:pPr>
              <w:pStyle w:val="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B52EC4" w14:textId="77777777" w:rsidR="00CF06B1" w:rsidRDefault="005B32AA">
            <w:pPr>
              <w:pStyle w:val="Date"/>
            </w:pPr>
            <w:r>
              <w:t>11</w:t>
            </w:r>
          </w:p>
        </w:tc>
      </w:tr>
      <w:tr w:rsidR="00CF06B1" w14:paraId="13834E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AA215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955F251" w14:textId="77777777" w:rsidR="00CF06B1" w:rsidRDefault="00AB2540">
            <w:r>
              <w:t>Finish House coloring</w:t>
            </w:r>
          </w:p>
          <w:p w14:paraId="36CE9865" w14:textId="2AFF8166" w:rsidR="00AB2540" w:rsidRDefault="00AB2540" w:rsidP="00AB2540">
            <w:r>
              <w:t>*Lab Day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B92998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7D69F7" w14:textId="107F82D5" w:rsidR="00CF06B1" w:rsidRDefault="00AB2540">
            <w:r>
              <w:t>Paint using TTS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56CF9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A1DEDD" w14:textId="77777777" w:rsidR="00CF06B1" w:rsidRDefault="00AB2540">
            <w:proofErr w:type="spellStart"/>
            <w:r>
              <w:t>Smashbook</w:t>
            </w:r>
            <w:proofErr w:type="spellEnd"/>
            <w:r>
              <w:t xml:space="preserve"> Due</w:t>
            </w:r>
          </w:p>
          <w:p w14:paraId="7781521A" w14:textId="77777777" w:rsidR="00AB2540" w:rsidRDefault="00AB2540"/>
          <w:p w14:paraId="3B67C4A7" w14:textId="3737A409" w:rsidR="00AB2540" w:rsidRDefault="00AB2540">
            <w:r>
              <w:t>Lab Day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6F015DC" w14:textId="77777777" w:rsidR="00CF06B1" w:rsidRDefault="00CF06B1"/>
        </w:tc>
      </w:tr>
      <w:tr w:rsidR="00CF06B1" w14:paraId="16565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6A12FA" w14:textId="63EF89AB" w:rsidR="00CF06B1" w:rsidRDefault="005B32AA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66D5CB" w14:textId="77777777" w:rsidR="00CF06B1" w:rsidRDefault="005B32AA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247F78" w14:textId="77777777" w:rsidR="00CF06B1" w:rsidRDefault="005B32AA">
            <w:pPr>
              <w:pStyle w:val="Date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23B1DAB" w14:textId="77777777" w:rsidR="00CF06B1" w:rsidRDefault="005B32AA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EE2BB8" w14:textId="77777777" w:rsidR="00CF06B1" w:rsidRDefault="005B32AA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1022C3" w14:textId="77777777" w:rsidR="00CF06B1" w:rsidRDefault="005B32AA">
            <w:pPr>
              <w:pStyle w:val="Date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212626B" w14:textId="77777777" w:rsidR="00CF06B1" w:rsidRDefault="005B32AA">
            <w:pPr>
              <w:pStyle w:val="Date"/>
            </w:pPr>
            <w:r>
              <w:t>18</w:t>
            </w:r>
          </w:p>
        </w:tc>
      </w:tr>
      <w:tr w:rsidR="00CF06B1" w14:paraId="76E0B7E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ABAC7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04763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38417F" w14:textId="79D9E1CD" w:rsidR="00CF06B1" w:rsidRDefault="00AB2540">
            <w:r>
              <w:t>Housing and Color TEST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C35885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A65064" w14:textId="3129B483" w:rsidR="00D5367D" w:rsidRDefault="00D5367D">
            <w:r>
              <w:t>* Line</w:t>
            </w:r>
          </w:p>
          <w:p w14:paraId="27FEC668" w14:textId="77777777" w:rsidR="00AB2540" w:rsidRDefault="00D5367D">
            <w:r>
              <w:t xml:space="preserve">* Line Illusion </w:t>
            </w:r>
          </w:p>
          <w:p w14:paraId="0CBC5E54" w14:textId="703B022F" w:rsidR="00D5367D" w:rsidRPr="00AB2540" w:rsidRDefault="00D5367D">
            <w:pPr>
              <w:rPr>
                <w:i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7B857F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BD2FD4" w14:textId="77777777" w:rsidR="00CF06B1" w:rsidRDefault="00CF06B1"/>
        </w:tc>
      </w:tr>
      <w:tr w:rsidR="00CF06B1" w14:paraId="5F498BAB" w14:textId="77777777" w:rsidTr="00D5367D">
        <w:trPr>
          <w:cantSplit/>
          <w:trHeight w:hRule="exact" w:val="406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FCC5C2" w14:textId="4566E9D7" w:rsidR="00CF06B1" w:rsidRDefault="005B32AA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3B620A" w14:textId="77777777" w:rsidR="00CF06B1" w:rsidRDefault="005B32AA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2D0D2D" w14:textId="77777777" w:rsidR="00CF06B1" w:rsidRDefault="005B32AA">
            <w:pPr>
              <w:pStyle w:val="Date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D5F2E6B" w14:textId="77777777" w:rsidR="00CF06B1" w:rsidRDefault="005B32AA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84AC1E" w14:textId="77777777" w:rsidR="00CF06B1" w:rsidRDefault="005B32AA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CBCE4C" w14:textId="77777777" w:rsidR="00CF06B1" w:rsidRDefault="005B32AA">
            <w:pPr>
              <w:pStyle w:val="Date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5F375" w14:textId="77777777" w:rsidR="00CF06B1" w:rsidRDefault="005B32AA">
            <w:pPr>
              <w:pStyle w:val="Date"/>
            </w:pPr>
            <w:r>
              <w:t>25</w:t>
            </w:r>
          </w:p>
        </w:tc>
      </w:tr>
      <w:tr w:rsidR="00CF06B1" w14:paraId="698BE47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38019D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6CB9BC" w14:textId="5509A3E7" w:rsidR="00CF06B1" w:rsidRDefault="00D5367D">
            <w:r>
              <w:t>*Smash: Curved, Straight, Vertical, Horizontal, Diagonal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1E063C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E21AB1" w14:textId="2D1125DB" w:rsidR="00CF06B1" w:rsidRDefault="00D5367D">
            <w:r>
              <w:t>Texture and texture rubbings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26CB8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041F28" w14:textId="77777777" w:rsidR="00CF06B1" w:rsidRDefault="00D5367D">
            <w:r>
              <w:t>*Pattern</w:t>
            </w:r>
          </w:p>
          <w:p w14:paraId="005B8C23" w14:textId="528826B2" w:rsidR="00D5367D" w:rsidRDefault="00D5367D">
            <w:r>
              <w:t>* Pattern Line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31BB8C3" w14:textId="77777777" w:rsidR="00CF06B1" w:rsidRDefault="00CF06B1"/>
        </w:tc>
      </w:tr>
      <w:tr w:rsidR="00CF06B1" w14:paraId="6B2D5BD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C86001" w14:textId="2B2C0352" w:rsidR="00CF06B1" w:rsidRDefault="004E77A9">
            <w:pPr>
              <w:pStyle w:val="Date"/>
            </w:pPr>
            <w:r>
              <w:t>2</w:t>
            </w:r>
            <w:r w:rsidR="005B32AA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17D7BC" w14:textId="77777777" w:rsidR="00CF06B1" w:rsidRDefault="005B32AA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C2B2C" w14:textId="77777777" w:rsidR="00CF06B1" w:rsidRDefault="005B32AA">
            <w:pPr>
              <w:pStyle w:val="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6D13C0E" w14:textId="77777777" w:rsidR="00CF06B1" w:rsidRDefault="005B32AA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F9D5B5" w14:textId="77777777" w:rsidR="00CF06B1" w:rsidRDefault="005B32AA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883475" w14:textId="77777777" w:rsidR="00CF06B1" w:rsidRDefault="005B32AA" w:rsidP="00DE4E9D">
            <w:pPr>
              <w:pStyle w:val="Date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E512CB7" w14:textId="77777777" w:rsidR="00CF06B1" w:rsidRDefault="005B32AA">
            <w:pPr>
              <w:pStyle w:val="Off-MonthDate"/>
            </w:pPr>
            <w:r>
              <w:t>1</w:t>
            </w:r>
          </w:p>
        </w:tc>
      </w:tr>
      <w:tr w:rsidR="00CF06B1" w14:paraId="70CB833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2A495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4D360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1F4C38" w14:textId="50B4F2F1" w:rsidR="00CF06B1" w:rsidRDefault="00D5367D">
            <w:r>
              <w:t>Shape and Form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BBBC5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C360238" w14:textId="3167AE3D" w:rsidR="00CF06B1" w:rsidRDefault="00D5367D">
            <w:r>
              <w:t>Space Day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FFEE4B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6585D2" w14:textId="77777777" w:rsidR="00CF06B1" w:rsidRDefault="00CF06B1"/>
        </w:tc>
      </w:tr>
      <w:tr w:rsidR="00CF06B1" w14:paraId="5AA2CE4D" w14:textId="77777777" w:rsidTr="00D5367D">
        <w:trPr>
          <w:cantSplit/>
          <w:trHeight w:hRule="exact" w:val="469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7571C1" w14:textId="77777777" w:rsidR="00CF06B1" w:rsidRDefault="005B32AA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699C95D" w14:textId="77777777" w:rsidR="00CF06B1" w:rsidRDefault="005B32AA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CEBCDE" w14:textId="77777777" w:rsidR="00CF06B1" w:rsidRDefault="005B32AA">
            <w:pPr>
              <w:pStyle w:val="Off-Month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A306073" w14:textId="77777777" w:rsidR="00CF06B1" w:rsidRDefault="005B32AA">
            <w:pPr>
              <w:pStyle w:val="Off-Month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F0E06A" w14:textId="77777777" w:rsidR="00CF06B1" w:rsidRDefault="005B32AA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DE04AB" w14:textId="77777777" w:rsidR="00CF06B1" w:rsidRDefault="005B32AA">
            <w:pPr>
              <w:pStyle w:val="Off-Month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65FCDE" w14:textId="77777777" w:rsidR="00CF06B1" w:rsidRDefault="005B32AA">
            <w:pPr>
              <w:pStyle w:val="Off-MonthDate"/>
            </w:pPr>
            <w:r>
              <w:t>8</w:t>
            </w:r>
          </w:p>
        </w:tc>
      </w:tr>
      <w:tr w:rsidR="00CF06B1" w14:paraId="141B886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32D15144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232769C2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3A10F8F7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382BEC21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080E8402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2FEB0849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66A99DE7" w14:textId="77777777" w:rsidR="00CF06B1" w:rsidRDefault="00CF06B1"/>
        </w:tc>
      </w:tr>
    </w:tbl>
    <w:p w14:paraId="7F4C96F4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3F9C442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848100B" w14:textId="77777777" w:rsidR="00CF06B1" w:rsidRDefault="00CF06B1"/>
        </w:tc>
      </w:tr>
      <w:tr w:rsidR="00CF06B1" w14:paraId="057B1B27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8EF2A96" w14:textId="77777777" w:rsidR="00CF06B1" w:rsidRDefault="004E77A9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3A41B2F4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5ECD58D8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0753730D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D640B9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7D9C0C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D863F5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7F818D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799C601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4DEEA7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C951CA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B32AA" w14:paraId="36813C7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7163D6" w14:textId="77777777" w:rsidR="005B32AA" w:rsidRDefault="005B32AA" w:rsidP="005B32AA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0FBF5D" w14:textId="77777777" w:rsidR="005B32AA" w:rsidRDefault="005B32AA" w:rsidP="005B32AA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2D3C96" w14:textId="77777777" w:rsidR="005B32AA" w:rsidRDefault="005B32AA" w:rsidP="005B32AA">
            <w:pPr>
              <w:pStyle w:val="Off-Month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7A0C41" w14:textId="77777777" w:rsidR="005B32AA" w:rsidRDefault="005B32AA" w:rsidP="005B32AA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34D136" w14:textId="77777777" w:rsidR="005B32AA" w:rsidRDefault="005B32AA" w:rsidP="005B32AA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4AD5E9" w14:textId="77777777" w:rsidR="005B32AA" w:rsidRDefault="005B32AA" w:rsidP="005B32AA">
            <w:pPr>
              <w:pStyle w:val="Off-MonthDate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FD5A61" w14:textId="77777777" w:rsidR="005B32AA" w:rsidRDefault="005B32AA" w:rsidP="005B32AA">
            <w:pPr>
              <w:pStyle w:val="Date"/>
            </w:pPr>
            <w:r>
              <w:t>1</w:t>
            </w:r>
          </w:p>
        </w:tc>
      </w:tr>
      <w:tr w:rsidR="00CF06B1" w14:paraId="38E5BCA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FA6DF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5A4FF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B97989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78645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EAD78A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B6B59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5221C1" w14:textId="77777777" w:rsidR="00CF06B1" w:rsidRDefault="00CF06B1"/>
        </w:tc>
      </w:tr>
      <w:tr w:rsidR="00CF06B1" w14:paraId="6AB2E8C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83672D" w14:textId="77777777" w:rsidR="00CF06B1" w:rsidRDefault="005B32AA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1A03A3" w14:textId="77777777" w:rsidR="00CF06B1" w:rsidRDefault="005B32AA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0A5954" w14:textId="77777777" w:rsidR="00CF06B1" w:rsidRDefault="005B32AA">
            <w:pPr>
              <w:pStyle w:val="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111F8E9" w14:textId="77777777" w:rsidR="00CF06B1" w:rsidRDefault="005B32AA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86ACD3" w14:textId="77777777" w:rsidR="00CF06B1" w:rsidRDefault="005B32AA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A124F8" w14:textId="77777777" w:rsidR="00CF06B1" w:rsidRDefault="005B32AA">
            <w:pPr>
              <w:pStyle w:val="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1423EC" w14:textId="77777777" w:rsidR="00CF06B1" w:rsidRDefault="005B32AA">
            <w:pPr>
              <w:pStyle w:val="Date"/>
            </w:pPr>
            <w:r>
              <w:t>8</w:t>
            </w:r>
          </w:p>
        </w:tc>
      </w:tr>
      <w:tr w:rsidR="00CF06B1" w14:paraId="6C08B87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C99F908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9F38BB5" w14:textId="29028303" w:rsidR="00CF06B1" w:rsidRDefault="00D5367D">
            <w:r>
              <w:t>Spring Break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439CDC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E5724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5EA74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44F8B6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061963" w14:textId="77777777" w:rsidR="00CF06B1" w:rsidRDefault="00CF06B1"/>
        </w:tc>
      </w:tr>
      <w:tr w:rsidR="00CF06B1" w14:paraId="6A6EFD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9899D9" w14:textId="77777777" w:rsidR="00CF06B1" w:rsidRDefault="005B32AA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52E8BB" w14:textId="77777777" w:rsidR="00CF06B1" w:rsidRDefault="005B32AA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B7320B" w14:textId="77777777" w:rsidR="00CF06B1" w:rsidRDefault="005B32AA">
            <w:pPr>
              <w:pStyle w:val="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40776E2" w14:textId="77777777" w:rsidR="00CF06B1" w:rsidRDefault="005B32AA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D68A05B" w14:textId="77777777" w:rsidR="00CF06B1" w:rsidRDefault="005B32AA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DC9E3E" w14:textId="77777777" w:rsidR="00CF06B1" w:rsidRDefault="005B32AA">
            <w:pPr>
              <w:pStyle w:val="Date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7AFB2E6" w14:textId="77777777" w:rsidR="00CF06B1" w:rsidRDefault="005B32AA">
            <w:pPr>
              <w:pStyle w:val="Date"/>
            </w:pPr>
            <w:r>
              <w:t>15</w:t>
            </w:r>
          </w:p>
        </w:tc>
      </w:tr>
      <w:tr w:rsidR="00CF06B1" w14:paraId="3ECCF36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FF9FB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A0151C" w14:textId="6C7E27B5" w:rsidR="00CF06B1" w:rsidRDefault="00D5367D">
            <w:r>
              <w:t>NO SCHOOL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5C808A" w14:textId="77777777" w:rsidR="00CF06B1" w:rsidRDefault="00D5367D">
            <w:r>
              <w:t xml:space="preserve">DUE: </w:t>
            </w:r>
            <w:proofErr w:type="spellStart"/>
            <w:r>
              <w:t>Smashbooks</w:t>
            </w:r>
            <w:proofErr w:type="spellEnd"/>
          </w:p>
          <w:p w14:paraId="46520944" w14:textId="77777777" w:rsidR="00D5367D" w:rsidRDefault="00D5367D"/>
          <w:p w14:paraId="6B56D23F" w14:textId="543A4D38" w:rsidR="00D5367D" w:rsidRDefault="00D5367D">
            <w:r>
              <w:t>Lab Day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CBD7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8E2EF6" w14:textId="3AC818E9" w:rsidR="00CF06B1" w:rsidRDefault="00D5367D">
            <w:r>
              <w:t>Elements Review and Test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AC8961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81F2B4C" w14:textId="77777777" w:rsidR="00CF06B1" w:rsidRDefault="00CF06B1"/>
        </w:tc>
      </w:tr>
      <w:tr w:rsidR="00CF06B1" w14:paraId="0429CDA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A191E0" w14:textId="5FBBE521" w:rsidR="00CF06B1" w:rsidRDefault="004E77A9">
            <w:pPr>
              <w:pStyle w:val="Date"/>
            </w:pPr>
            <w:r>
              <w:t>1</w:t>
            </w:r>
            <w:r w:rsidR="005B32AA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661CB5" w14:textId="77777777" w:rsidR="00CF06B1" w:rsidRDefault="005B32AA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683FE5" w14:textId="77777777" w:rsidR="00CF06B1" w:rsidRDefault="005B32AA">
            <w:pPr>
              <w:pStyle w:val="Date"/>
            </w:pPr>
            <w: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67FCA6" w14:textId="77777777" w:rsidR="00CF06B1" w:rsidRDefault="005B32AA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543896" w14:textId="77777777" w:rsidR="00CF06B1" w:rsidRDefault="005B32AA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0B8285" w14:textId="77777777" w:rsidR="00CF06B1" w:rsidRDefault="005B32AA">
            <w:pPr>
              <w:pStyle w:val="Date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9B12B8" w14:textId="77777777" w:rsidR="00CF06B1" w:rsidRDefault="005B32AA">
            <w:pPr>
              <w:pStyle w:val="Date"/>
            </w:pPr>
            <w:r>
              <w:t>22</w:t>
            </w:r>
          </w:p>
        </w:tc>
      </w:tr>
      <w:tr w:rsidR="00CF06B1" w14:paraId="418DA74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2301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8BD2738" w14:textId="3943DCE8" w:rsidR="00CF06B1" w:rsidRDefault="00D5367D">
            <w:r>
              <w:t>*Principles: Balance</w:t>
            </w:r>
          </w:p>
          <w:p w14:paraId="7EBCC330" w14:textId="7E55AE87" w:rsidR="00D5367D" w:rsidRDefault="00D5367D">
            <w:r>
              <w:t xml:space="preserve">*Pics, </w:t>
            </w:r>
            <w:proofErr w:type="spellStart"/>
            <w:r>
              <w:t>symm</w:t>
            </w:r>
            <w:proofErr w:type="spellEnd"/>
            <w:r>
              <w:t xml:space="preserve">, </w:t>
            </w:r>
            <w:proofErr w:type="spellStart"/>
            <w:r>
              <w:t>asymm</w:t>
            </w:r>
            <w:proofErr w:type="spellEnd"/>
            <w:r>
              <w:t xml:space="preserve">, </w:t>
            </w:r>
            <w:bookmarkStart w:id="0" w:name="_GoBack"/>
            <w:bookmarkEnd w:id="0"/>
            <w:r>
              <w:t>radial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9915E7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0C341B" w14:textId="7184FC8D" w:rsidR="00CF06B1" w:rsidRDefault="00D5367D">
            <w:r>
              <w:t>*Emphasis Notes</w:t>
            </w:r>
          </w:p>
          <w:p w14:paraId="28731DB5" w14:textId="77777777" w:rsidR="00D5367D" w:rsidRDefault="00D5367D">
            <w:r>
              <w:t>*Trifold</w:t>
            </w:r>
          </w:p>
          <w:p w14:paraId="4DEA165C" w14:textId="44568D59" w:rsidR="00D5367D" w:rsidRDefault="00D5367D">
            <w:r>
              <w:t>*List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868A04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3929732" w14:textId="77777777" w:rsidR="00D5367D" w:rsidRDefault="00D5367D">
            <w:r>
              <w:t xml:space="preserve">*Harmony Notes </w:t>
            </w:r>
          </w:p>
          <w:p w14:paraId="50D9FAB1" w14:textId="469604BA" w:rsidR="00D5367D" w:rsidRDefault="00D5367D">
            <w:r>
              <w:t>* Quilt Blocks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7340E6" w14:textId="77777777" w:rsidR="00CF06B1" w:rsidRDefault="00CF06B1"/>
        </w:tc>
      </w:tr>
      <w:tr w:rsidR="00CF06B1" w14:paraId="75F478E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56FB99" w14:textId="49BF2FB5" w:rsidR="00CF06B1" w:rsidRDefault="004E77A9">
            <w:pPr>
              <w:pStyle w:val="Date"/>
            </w:pPr>
            <w:r>
              <w:t>2</w:t>
            </w:r>
            <w:r w:rsidR="005B32AA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FF0E40" w14:textId="77777777" w:rsidR="00CF06B1" w:rsidRDefault="005B32AA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275DC" w14:textId="77777777" w:rsidR="00CF06B1" w:rsidRDefault="005B32AA">
            <w:pPr>
              <w:pStyle w:val="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002CC7" w14:textId="77777777" w:rsidR="00CF06B1" w:rsidRDefault="005B32AA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C27614" w14:textId="77777777" w:rsidR="00CF06B1" w:rsidRDefault="005B32AA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38C86B" w14:textId="77777777" w:rsidR="00CF06B1" w:rsidRDefault="005B32AA">
            <w:pPr>
              <w:pStyle w:val="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E6D6625" w14:textId="77777777" w:rsidR="00CF06B1" w:rsidRDefault="005B32AA">
            <w:pPr>
              <w:pStyle w:val="Date"/>
            </w:pPr>
            <w:r>
              <w:t>29</w:t>
            </w:r>
          </w:p>
        </w:tc>
      </w:tr>
      <w:tr w:rsidR="00CF06B1" w14:paraId="5E82516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CEF94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53DFE0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E3CC8C" w14:textId="5D924394" w:rsidR="00CF06B1" w:rsidRDefault="00D5367D">
            <w:r>
              <w:t>*</w:t>
            </w:r>
            <w:proofErr w:type="spellStart"/>
            <w:r>
              <w:t>R</w:t>
            </w:r>
            <w:r w:rsidR="00A968A8">
              <w:t>h</w:t>
            </w:r>
            <w:r>
              <w:t>ythmn</w:t>
            </w:r>
            <w:proofErr w:type="spellEnd"/>
            <w:r>
              <w:t xml:space="preserve"> Notes</w:t>
            </w:r>
          </w:p>
          <w:p w14:paraId="1503BFDD" w14:textId="77777777" w:rsidR="00D5367D" w:rsidRDefault="00D5367D">
            <w:r>
              <w:t>*Foldable</w:t>
            </w:r>
          </w:p>
          <w:p w14:paraId="5646EEDD" w14:textId="1BEA1E53" w:rsidR="00D5367D" w:rsidRDefault="00D5367D">
            <w:r>
              <w:t xml:space="preserve">Pics </w:t>
            </w:r>
            <w:r w:rsidR="00A968A8">
              <w:t>Repetition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46877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089D11" w14:textId="77777777" w:rsidR="00CF06B1" w:rsidRDefault="00D5367D" w:rsidP="00D5367D">
            <w:r>
              <w:t>*Scale/ Prop Notes</w:t>
            </w:r>
          </w:p>
          <w:p w14:paraId="691EA89A" w14:textId="77777777" w:rsidR="00D5367D" w:rsidRDefault="00D5367D" w:rsidP="00D5367D">
            <w:r>
              <w:t>* Breaking Mold</w:t>
            </w:r>
          </w:p>
          <w:p w14:paraId="7EC72795" w14:textId="210D4F81" w:rsidR="00D5367D" w:rsidRDefault="00D5367D" w:rsidP="00D5367D">
            <w:r>
              <w:t>*Scale Activity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946730B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EB846D5" w14:textId="77777777" w:rsidR="00CF06B1" w:rsidRDefault="00CF06B1"/>
        </w:tc>
      </w:tr>
      <w:tr w:rsidR="00CF06B1" w14:paraId="30785B5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7A28E6" w14:textId="58371361" w:rsidR="00CF06B1" w:rsidRDefault="005B32AA" w:rsidP="00C71A75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7FCDC8" w14:textId="77777777" w:rsidR="00CF06B1" w:rsidRDefault="00C71A75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063D68" w14:textId="77777777" w:rsidR="00CF06B1" w:rsidRDefault="00C71A75">
            <w:pPr>
              <w:pStyle w:val="Off-Month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6EB11F" w14:textId="77777777" w:rsidR="00CF06B1" w:rsidRDefault="00C71A75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8DD34A" w14:textId="77777777" w:rsidR="00CF06B1" w:rsidRDefault="00C71A75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EFC6B4" w14:textId="77777777" w:rsidR="00CF06B1" w:rsidRDefault="00C71A75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2A6B4F1" w14:textId="77777777" w:rsidR="00CF06B1" w:rsidRDefault="00C71A75">
            <w:pPr>
              <w:pStyle w:val="Off-MonthDate"/>
            </w:pPr>
            <w:r>
              <w:t>6</w:t>
            </w:r>
          </w:p>
        </w:tc>
      </w:tr>
      <w:tr w:rsidR="00CF06B1" w14:paraId="46E08FE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1453FD22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7522B87F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500CD45A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173B500C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597A9D8C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4FFADEBF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66402BE3" w14:textId="77777777" w:rsidR="00CF06B1" w:rsidRDefault="00CF06B1"/>
        </w:tc>
      </w:tr>
    </w:tbl>
    <w:p w14:paraId="2FFCCAF0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3BAC506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0021A01" w14:textId="77777777" w:rsidR="00CF06B1" w:rsidRDefault="00CF06B1"/>
        </w:tc>
      </w:tr>
      <w:tr w:rsidR="00CF06B1" w14:paraId="7B2ECB2A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C95A0E3" w14:textId="77777777" w:rsidR="00CF06B1" w:rsidRDefault="004E77A9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438" w:type="dxa"/>
            <w:gridSpan w:val="2"/>
          </w:tcPr>
          <w:p w14:paraId="734A0F03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4D350BCF" w14:textId="77777777" w:rsidR="00CF06B1" w:rsidRDefault="00CF06B1">
      <w:pPr>
        <w:pStyle w:val="NoSpacing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327B7529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12E04A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33336C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48AD73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32C7F5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2DB7CD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F11D59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FFAC21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6A6CE4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54A7372" w14:textId="77777777" w:rsidR="00C71A75" w:rsidRDefault="00C71A75" w:rsidP="00C71A75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3BB62D" w14:textId="77777777" w:rsidR="00C71A75" w:rsidRDefault="00C71A75" w:rsidP="00C71A75">
            <w:pPr>
              <w:pStyle w:val="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1C8CD6B" w14:textId="77777777" w:rsidR="00C71A75" w:rsidRDefault="00C71A75" w:rsidP="00C71A75">
            <w:pPr>
              <w:pStyle w:val="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F7D3904" w14:textId="77777777" w:rsidR="00C71A75" w:rsidRDefault="00C71A75" w:rsidP="00C71A75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0142AA" w14:textId="77777777" w:rsidR="00C71A75" w:rsidRDefault="00C71A75" w:rsidP="00C71A75">
            <w:pPr>
              <w:pStyle w:val="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76965" w14:textId="77777777" w:rsidR="00C71A75" w:rsidRDefault="00C71A75" w:rsidP="00C71A75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B432846" w14:textId="77777777" w:rsidR="00C71A75" w:rsidRDefault="00C71A75" w:rsidP="00C71A75">
            <w:pPr>
              <w:pStyle w:val="Date"/>
            </w:pPr>
            <w:r>
              <w:t>6</w:t>
            </w:r>
          </w:p>
        </w:tc>
      </w:tr>
      <w:tr w:rsidR="00CF06B1" w14:paraId="5B5C93E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E8482D0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9B5581" w14:textId="27377897" w:rsidR="00CF06B1" w:rsidRDefault="00D5367D">
            <w:r>
              <w:t>Lab Day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2C1E17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C50C2A0" w14:textId="47E47CC2" w:rsidR="00CF06B1" w:rsidRDefault="00D5367D">
            <w:r>
              <w:t xml:space="preserve">*Principles Review and Test </w:t>
            </w:r>
          </w:p>
          <w:p w14:paraId="1D8B254F" w14:textId="63B9DA3A" w:rsidR="00D5367D" w:rsidRDefault="00D5367D">
            <w:r>
              <w:t>*Smash</w:t>
            </w:r>
            <w:r w:rsidR="00A968A8">
              <w:t xml:space="preserve"> </w:t>
            </w:r>
            <w:r>
              <w:t>Checks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E23101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22CBAF1" w14:textId="53BD6B00" w:rsidR="00CF06B1" w:rsidRDefault="00A968A8">
            <w:r>
              <w:t>Living Zones/ Symbols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0C63C7" w14:textId="77777777" w:rsidR="00CF06B1" w:rsidRDefault="00CF06B1"/>
        </w:tc>
      </w:tr>
      <w:tr w:rsidR="00CF06B1" w14:paraId="1019D3DA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A39B48" w14:textId="77777777" w:rsidR="00CF06B1" w:rsidRDefault="00C71A75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488C4C3" w14:textId="77777777" w:rsidR="00CF06B1" w:rsidRDefault="00C71A75">
            <w:pPr>
              <w:pStyle w:val="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F1621A" w14:textId="77777777" w:rsidR="00CF06B1" w:rsidRDefault="00C71A75">
            <w:pPr>
              <w:pStyle w:val="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4D638C" w14:textId="77777777" w:rsidR="00CF06B1" w:rsidRDefault="00C71A75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F0E57A" w14:textId="77777777" w:rsidR="00CF06B1" w:rsidRDefault="00C71A75">
            <w:pPr>
              <w:pStyle w:val="Date"/>
            </w:pPr>
            <w: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A03737" w14:textId="77777777" w:rsidR="00CF06B1" w:rsidRDefault="00C71A75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72EDCD" w14:textId="77777777" w:rsidR="00CF06B1" w:rsidRDefault="00C71A75">
            <w:pPr>
              <w:pStyle w:val="Date"/>
            </w:pPr>
            <w:r>
              <w:t>13</w:t>
            </w:r>
          </w:p>
        </w:tc>
      </w:tr>
      <w:tr w:rsidR="00CF06B1" w14:paraId="71DCA26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E107C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8F3E589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253392" w14:textId="57D162C6" w:rsidR="00CF06B1" w:rsidRDefault="00A968A8" w:rsidP="00A968A8">
            <w:r>
              <w:t>*Arrange Furniture</w:t>
            </w:r>
          </w:p>
          <w:p w14:paraId="2D8D5CC4" w14:textId="00350629" w:rsidR="00A968A8" w:rsidRDefault="00A968A8" w:rsidP="00A968A8">
            <w:r>
              <w:t>* Foldable Notes</w:t>
            </w:r>
          </w:p>
          <w:p w14:paraId="1FB991DD" w14:textId="6164E94E" w:rsidR="00A968A8" w:rsidRDefault="00A968A8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1D7DA3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3F0299" w14:textId="65B61E38" w:rsidR="00A968A8" w:rsidRDefault="00A968A8">
            <w:r>
              <w:t>*Kitchen Layout</w:t>
            </w:r>
          </w:p>
          <w:p w14:paraId="6FA7712E" w14:textId="77777777" w:rsidR="00CF06B1" w:rsidRDefault="00A968A8">
            <w:r>
              <w:t>work Triangle</w:t>
            </w:r>
          </w:p>
          <w:p w14:paraId="5F69B273" w14:textId="3BC37CC2" w:rsidR="00A968A8" w:rsidRDefault="00A968A8">
            <w:r>
              <w:t>*Notes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EFD69E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0095A5E" w14:textId="77777777" w:rsidR="00CF06B1" w:rsidRDefault="00CF06B1"/>
        </w:tc>
      </w:tr>
      <w:tr w:rsidR="00CF06B1" w14:paraId="1B671778" w14:textId="77777777" w:rsidTr="00A968A8">
        <w:trPr>
          <w:cantSplit/>
          <w:trHeight w:hRule="exact" w:val="406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5077CF" w14:textId="232C93F6" w:rsidR="00CF06B1" w:rsidRDefault="004E77A9">
            <w:pPr>
              <w:pStyle w:val="Date"/>
            </w:pPr>
            <w:r>
              <w:t>1</w:t>
            </w:r>
            <w:r w:rsidR="00C71A75"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21100DE" w14:textId="77777777" w:rsidR="00CF06B1" w:rsidRDefault="00C71A75">
            <w:pPr>
              <w:pStyle w:val="Date"/>
            </w:pPr>
            <w: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5AEEC2" w14:textId="77777777" w:rsidR="00CF06B1" w:rsidRDefault="00C71A75">
            <w:pPr>
              <w:pStyle w:val="Date"/>
            </w:pPr>
            <w: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8866576" w14:textId="77777777" w:rsidR="00CF06B1" w:rsidRDefault="00C71A75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6EF60AB" w14:textId="77777777" w:rsidR="00CF06B1" w:rsidRDefault="00C71A75">
            <w:pPr>
              <w:pStyle w:val="Date"/>
            </w:pPr>
            <w: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5C6341" w14:textId="77777777" w:rsidR="00CF06B1" w:rsidRDefault="00C71A75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B587401" w14:textId="77777777" w:rsidR="00CF06B1" w:rsidRDefault="00C71A75">
            <w:pPr>
              <w:pStyle w:val="Date"/>
            </w:pPr>
            <w:r>
              <w:t>20</w:t>
            </w:r>
          </w:p>
        </w:tc>
      </w:tr>
      <w:tr w:rsidR="00CF06B1" w14:paraId="64D7CF7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CFC068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545B18" w14:textId="01D169ED" w:rsidR="00CF06B1" w:rsidRDefault="00A968A8">
            <w:r>
              <w:t>*Blueprint Symbols</w:t>
            </w:r>
          </w:p>
          <w:p w14:paraId="4B940C4A" w14:textId="7B1900A0" w:rsidR="00A968A8" w:rsidRDefault="00A968A8">
            <w:r>
              <w:t>*Hand drafting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A84E26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8CAC46D" w14:textId="57CF4688" w:rsidR="00CF06B1" w:rsidRDefault="00A968A8" w:rsidP="00A968A8">
            <w:r>
              <w:t>*Lab and Study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DE3B0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62073EA" w14:textId="77777777" w:rsidR="00A968A8" w:rsidRDefault="00A968A8">
            <w:r>
              <w:t xml:space="preserve"> *Final</w:t>
            </w:r>
          </w:p>
          <w:p w14:paraId="298C3711" w14:textId="254056B8" w:rsidR="00A968A8" w:rsidRDefault="00A968A8">
            <w:r>
              <w:t>*Smash due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3295CBF" w14:textId="77777777" w:rsidR="00CF06B1" w:rsidRDefault="00CF06B1"/>
        </w:tc>
      </w:tr>
      <w:tr w:rsidR="00CF06B1" w14:paraId="3B0AFBF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6401940" w14:textId="260B942D" w:rsidR="00CF06B1" w:rsidRDefault="004E77A9">
            <w:pPr>
              <w:pStyle w:val="Date"/>
            </w:pPr>
            <w:r>
              <w:t>2</w:t>
            </w:r>
            <w:r w:rsidR="00C71A75"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4157C20" w14:textId="77777777" w:rsidR="00CF06B1" w:rsidRDefault="00C71A75">
            <w:pPr>
              <w:pStyle w:val="Date"/>
            </w:pPr>
            <w: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47A33A" w14:textId="77777777" w:rsidR="00CF06B1" w:rsidRDefault="00C71A75">
            <w:pPr>
              <w:pStyle w:val="Date"/>
            </w:pPr>
            <w: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4DCC79" w14:textId="77777777" w:rsidR="00CF06B1" w:rsidRDefault="00C71A75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DAA2715" w14:textId="77777777" w:rsidR="00CF06B1" w:rsidRDefault="00C71A75">
            <w:pPr>
              <w:pStyle w:val="Date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AA2466" w14:textId="77777777" w:rsidR="00CF06B1" w:rsidRDefault="004E77A9">
            <w:pPr>
              <w:pStyle w:val="Date"/>
            </w:pPr>
            <w:r>
              <w:t>2</w:t>
            </w:r>
            <w:r w:rsidR="00C71A75"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14339BD" w14:textId="77777777" w:rsidR="00CF06B1" w:rsidRDefault="00C71A75">
            <w:pPr>
              <w:pStyle w:val="Date"/>
            </w:pPr>
            <w:r>
              <w:t>27</w:t>
            </w:r>
          </w:p>
        </w:tc>
      </w:tr>
      <w:tr w:rsidR="00CF06B1" w14:paraId="3BBF748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F706F8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7731DC8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A3AAD" w14:textId="25AA8969" w:rsidR="00CF06B1" w:rsidRDefault="00A968A8">
            <w:r>
              <w:t>Final Floorplan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B9E17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0AFA7B" w14:textId="52B0EA99" w:rsidR="00CF06B1" w:rsidRDefault="00A968A8">
            <w:r>
              <w:t>Final Floorplan and Mount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38044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E089EC3" w14:textId="77777777" w:rsidR="00CF06B1" w:rsidRDefault="00CF06B1"/>
        </w:tc>
      </w:tr>
      <w:tr w:rsidR="00CF06B1" w14:paraId="41E9443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763FF" w14:textId="77777777" w:rsidR="00CF06B1" w:rsidRDefault="004E77A9">
            <w:pPr>
              <w:pStyle w:val="Date"/>
            </w:pPr>
            <w:r>
              <w:t>2</w:t>
            </w:r>
            <w:r w:rsidR="00C71A75"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40381" w14:textId="77777777" w:rsidR="00CF06B1" w:rsidRDefault="00C71A75">
            <w:pPr>
              <w:pStyle w:val="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374BDA" w14:textId="77777777" w:rsidR="00CF06B1" w:rsidRDefault="00C71A75">
            <w:pPr>
              <w:pStyle w:val="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1659175" w14:textId="77777777" w:rsidR="00CF06B1" w:rsidRDefault="00C71A75" w:rsidP="00DE4E9D">
            <w:pPr>
              <w:pStyle w:val="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08A163C" w14:textId="77777777" w:rsidR="00CF06B1" w:rsidRDefault="00C71A75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83F434" w14:textId="77777777" w:rsidR="00CF06B1" w:rsidRDefault="00C71A75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3C6B32" w14:textId="77777777" w:rsidR="00CF06B1" w:rsidRDefault="00C71A75">
            <w:pPr>
              <w:pStyle w:val="Off-MonthDate"/>
            </w:pPr>
            <w:r>
              <w:t>3</w:t>
            </w:r>
          </w:p>
        </w:tc>
      </w:tr>
      <w:tr w:rsidR="00CF06B1" w14:paraId="7165DD6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E9DC5A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2B7264A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744A43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F5BFEA9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4573D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E79956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66A21B" w14:textId="77777777" w:rsidR="00CF06B1" w:rsidRDefault="00CF06B1"/>
        </w:tc>
      </w:tr>
      <w:tr w:rsidR="00CF06B1" w14:paraId="5EFDBC9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BEB41A2" w14:textId="77777777" w:rsidR="00CF06B1" w:rsidRDefault="00C71A75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41CAE1" w14:textId="77777777" w:rsidR="00CF06B1" w:rsidRDefault="00C71A75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610EA49" w14:textId="77777777" w:rsidR="00CF06B1" w:rsidRDefault="00C71A75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1F8D67A" w14:textId="77777777" w:rsidR="00CF06B1" w:rsidRDefault="00C71A75">
            <w:pPr>
              <w:pStyle w:val="Off-Month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248C5A3" w14:textId="77777777" w:rsidR="00CF06B1" w:rsidRDefault="00C71A75">
            <w:pPr>
              <w:pStyle w:val="Off-Month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D2C459" w14:textId="77777777" w:rsidR="00CF06B1" w:rsidRDefault="00C71A75">
            <w:pPr>
              <w:pStyle w:val="Off-Month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CC364C6" w14:textId="77777777" w:rsidR="00CF06B1" w:rsidRDefault="00C71A75">
            <w:pPr>
              <w:pStyle w:val="Off-MonthDate"/>
            </w:pPr>
            <w:r>
              <w:t>10</w:t>
            </w:r>
          </w:p>
        </w:tc>
      </w:tr>
      <w:tr w:rsidR="00CF06B1" w14:paraId="66C2C1F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4739FE8C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16E71216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39AD8593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50EA18FD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3FCD91C7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4C5E6066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5BA5127A" w14:textId="77777777" w:rsidR="00CF06B1" w:rsidRDefault="00CF06B1"/>
        </w:tc>
      </w:tr>
    </w:tbl>
    <w:p w14:paraId="5897ECEE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0004CB6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7695C3F" w14:textId="77777777" w:rsidR="00CF06B1" w:rsidRDefault="00CF06B1"/>
        </w:tc>
      </w:tr>
      <w:tr w:rsidR="00CF06B1" w14:paraId="669AA30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2FC2B8C" w14:textId="77777777" w:rsidR="00CF06B1" w:rsidRDefault="004E77A9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438" w:type="dxa"/>
            <w:gridSpan w:val="2"/>
          </w:tcPr>
          <w:p w14:paraId="2F1F80BD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556E4C77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4161EB46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785F27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E7208D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D8A2B5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E6B94C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75F4D48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24B798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A42665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7593735D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8BBC90" w14:textId="77777777" w:rsidR="00C71A75" w:rsidRDefault="00C71A75" w:rsidP="00C71A75">
            <w:pPr>
              <w:pStyle w:val="Off-Month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FCDBBE0" w14:textId="77777777" w:rsidR="00C71A75" w:rsidRDefault="00C71A75" w:rsidP="00C71A75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AD58DD" w14:textId="77777777" w:rsidR="00C71A75" w:rsidRDefault="00C71A75" w:rsidP="00C71A75">
            <w:pPr>
              <w:pStyle w:val="Off-Month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3703FA" w14:textId="77777777" w:rsidR="00C71A75" w:rsidRDefault="00C71A75" w:rsidP="00C71A75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A08B06" w14:textId="77777777" w:rsidR="00C71A75" w:rsidRDefault="00C71A75" w:rsidP="00C71A75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2531A" w14:textId="77777777" w:rsidR="00C71A75" w:rsidRDefault="00C71A75" w:rsidP="00C71A75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3AD1E8" w14:textId="77777777" w:rsidR="00C71A75" w:rsidRDefault="00C71A75" w:rsidP="00C71A75">
            <w:pPr>
              <w:pStyle w:val="Date"/>
            </w:pPr>
            <w:r>
              <w:t>3</w:t>
            </w:r>
          </w:p>
        </w:tc>
      </w:tr>
      <w:tr w:rsidR="00CF06B1" w14:paraId="4F56ED5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BDBEE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528BF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FCFBAC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3E15E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BDBFBA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151948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1BCB41F" w14:textId="77777777" w:rsidR="00CF06B1" w:rsidRDefault="00CF06B1"/>
        </w:tc>
      </w:tr>
      <w:tr w:rsidR="00CF06B1" w14:paraId="470E821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4DCFC66" w14:textId="77777777" w:rsidR="00CF06B1" w:rsidRDefault="00C71A75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CBB94F" w14:textId="77777777" w:rsidR="00CF06B1" w:rsidRDefault="00C71A75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E90E6E2" w14:textId="77777777" w:rsidR="00CF06B1" w:rsidRDefault="00C71A75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7F66E7A" w14:textId="77777777" w:rsidR="00CF06B1" w:rsidRDefault="00C71A75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3F91A42" w14:textId="77777777" w:rsidR="00CF06B1" w:rsidRDefault="00C71A75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712AF3" w14:textId="77777777" w:rsidR="00CF06B1" w:rsidRDefault="00C71A75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895F02" w14:textId="77777777" w:rsidR="00CF06B1" w:rsidRDefault="00C71A75">
            <w:pPr>
              <w:pStyle w:val="Date"/>
            </w:pPr>
            <w:r>
              <w:t>10</w:t>
            </w:r>
          </w:p>
        </w:tc>
      </w:tr>
      <w:tr w:rsidR="00CF06B1" w14:paraId="46CAFAE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A1158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C2C05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259B89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0AB99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7FB08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AA4D61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0B5BAC6" w14:textId="77777777" w:rsidR="00CF06B1" w:rsidRDefault="00CF06B1"/>
        </w:tc>
      </w:tr>
      <w:tr w:rsidR="00CF06B1" w14:paraId="38E0C10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90407" w14:textId="77777777" w:rsidR="00CF06B1" w:rsidRDefault="004E77A9">
            <w:pPr>
              <w:pStyle w:val="Date"/>
            </w:pPr>
            <w:r>
              <w:t>1</w:t>
            </w:r>
            <w:r w:rsidR="00C71A75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8EC67A6" w14:textId="77777777" w:rsidR="00CF06B1" w:rsidRDefault="00C71A75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50FC62" w14:textId="77777777" w:rsidR="00CF06B1" w:rsidRDefault="00C71A75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EF1477" w14:textId="77777777" w:rsidR="00CF06B1" w:rsidRDefault="00C71A75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F10367" w14:textId="77777777" w:rsidR="00CF06B1" w:rsidRDefault="00C71A75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1C6F18" w14:textId="77777777" w:rsidR="00CF06B1" w:rsidRDefault="00C71A75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1DEBC0A" w14:textId="77777777" w:rsidR="00CF06B1" w:rsidRDefault="00C71A75">
            <w:pPr>
              <w:pStyle w:val="Date"/>
            </w:pPr>
            <w:r>
              <w:t>17</w:t>
            </w:r>
          </w:p>
        </w:tc>
      </w:tr>
      <w:tr w:rsidR="00CF06B1" w14:paraId="728C431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5AB50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FE005A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045499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D24AD4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3182F9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E6B9E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B76AB08" w14:textId="77777777" w:rsidR="00CF06B1" w:rsidRDefault="00CF06B1"/>
        </w:tc>
      </w:tr>
      <w:tr w:rsidR="00CF06B1" w14:paraId="3AE400C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9F7E7B6" w14:textId="77777777" w:rsidR="00CF06B1" w:rsidRDefault="004E77A9">
            <w:pPr>
              <w:pStyle w:val="Date"/>
            </w:pPr>
            <w:r>
              <w:t>1</w:t>
            </w:r>
            <w:r w:rsidR="00C71A75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680F6E1" w14:textId="77777777" w:rsidR="00CF06B1" w:rsidRDefault="00C71A75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8BCD56" w14:textId="77777777" w:rsidR="00CF06B1" w:rsidRDefault="00C71A75">
            <w:pPr>
              <w:pStyle w:val="Date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512D8A" w14:textId="77777777" w:rsidR="00CF06B1" w:rsidRDefault="00C71A75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4CE40B" w14:textId="77777777" w:rsidR="00CF06B1" w:rsidRDefault="00C71A75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BD55CD4" w14:textId="77777777" w:rsidR="00CF06B1" w:rsidRDefault="00C71A75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356FAE6" w14:textId="77777777" w:rsidR="00CF06B1" w:rsidRDefault="00C71A75">
            <w:pPr>
              <w:pStyle w:val="Date"/>
            </w:pPr>
            <w:r>
              <w:t>24</w:t>
            </w:r>
          </w:p>
        </w:tc>
      </w:tr>
      <w:tr w:rsidR="00CF06B1" w14:paraId="06DB683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FEA71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F5DCEB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CF16E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AE2AA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A826B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8E2C5C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C92D4A" w14:textId="77777777" w:rsidR="00CF06B1" w:rsidRDefault="00CF06B1"/>
        </w:tc>
      </w:tr>
      <w:tr w:rsidR="00CF06B1" w14:paraId="0C93352D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A39FB65" w14:textId="77777777" w:rsidR="00CF06B1" w:rsidRDefault="004E77A9">
            <w:pPr>
              <w:pStyle w:val="Date"/>
            </w:pPr>
            <w:r>
              <w:t>2</w:t>
            </w:r>
            <w:r w:rsidR="00C71A75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6E1D5F" w14:textId="77777777" w:rsidR="00CF06B1" w:rsidRDefault="00C71A75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698A85" w14:textId="77777777" w:rsidR="00CF06B1" w:rsidRDefault="00C71A75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F3F551" w14:textId="77777777" w:rsidR="00CF06B1" w:rsidRDefault="00C71A75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171EEE" w14:textId="77777777" w:rsidR="00CF06B1" w:rsidRDefault="00C71A75">
            <w:pPr>
              <w:pStyle w:val="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0A900F" w14:textId="77777777" w:rsidR="00CF06B1" w:rsidRDefault="00C71A75" w:rsidP="00DE4E9D">
            <w:pPr>
              <w:pStyle w:val="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F459C8A" w14:textId="77777777" w:rsidR="00CF06B1" w:rsidRDefault="00C71A75">
            <w:pPr>
              <w:pStyle w:val="Off-MonthDate"/>
            </w:pPr>
            <w:r>
              <w:t>1</w:t>
            </w:r>
          </w:p>
        </w:tc>
      </w:tr>
      <w:tr w:rsidR="00CF06B1" w14:paraId="48D7E8C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66BA71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AF4CEA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7CAB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1861E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701D0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166E0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88169A" w14:textId="77777777" w:rsidR="00CF06B1" w:rsidRDefault="00CF06B1"/>
        </w:tc>
      </w:tr>
      <w:tr w:rsidR="00CF06B1" w14:paraId="6E24BDE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E0A54DE" w14:textId="77777777" w:rsidR="00CF06B1" w:rsidRDefault="00C71A75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668711" w14:textId="77777777" w:rsidR="00CF06B1" w:rsidRDefault="00C71A75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58566B" w14:textId="77777777" w:rsidR="00CF06B1" w:rsidRDefault="00C71A75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4F8060A" w14:textId="77777777" w:rsidR="00CF06B1" w:rsidRDefault="00C71A75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A0C65D4" w14:textId="77777777" w:rsidR="00CF06B1" w:rsidRDefault="00C71A75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8AB58B3" w14:textId="77777777" w:rsidR="00CF06B1" w:rsidRDefault="00C71A75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7686F8" w14:textId="77777777" w:rsidR="00CF06B1" w:rsidRDefault="00C71A75">
            <w:pPr>
              <w:pStyle w:val="Off-MonthDate"/>
            </w:pPr>
            <w:r>
              <w:t>8</w:t>
            </w:r>
          </w:p>
        </w:tc>
      </w:tr>
      <w:tr w:rsidR="00CF06B1" w14:paraId="269073B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1296DACF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4054E32F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139C4D75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6E542AA3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DF4A4B4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1D5F600A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6EF42085" w14:textId="77777777" w:rsidR="00CF06B1" w:rsidRDefault="00CF06B1"/>
        </w:tc>
      </w:tr>
    </w:tbl>
    <w:p w14:paraId="0EB3445D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0B852D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E526F51" w14:textId="77777777" w:rsidR="00CF06B1" w:rsidRDefault="00CF06B1"/>
        </w:tc>
      </w:tr>
      <w:tr w:rsidR="00CF06B1" w14:paraId="14378ED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F2F4E63" w14:textId="77777777" w:rsidR="00CF06B1" w:rsidRDefault="004E77A9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438" w:type="dxa"/>
            <w:gridSpan w:val="2"/>
          </w:tcPr>
          <w:p w14:paraId="24DED900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326FD700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50FD4CA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97EF5F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6D737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3B52A9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DF1D00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68494A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D06FE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60D5F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5D15103C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72A066" w14:textId="77777777" w:rsidR="00C71A75" w:rsidRDefault="00C71A75" w:rsidP="00C71A75">
            <w:pPr>
              <w:pStyle w:val="Off-MonthDate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8803AF3" w14:textId="77777777" w:rsidR="00C71A75" w:rsidRDefault="00C71A75" w:rsidP="00C71A75">
            <w:pPr>
              <w:pStyle w:val="Off-Month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A626A93" w14:textId="77777777" w:rsidR="00C71A75" w:rsidRDefault="00C71A75" w:rsidP="00C71A75">
            <w:pPr>
              <w:pStyle w:val="Off-MonthDate"/>
            </w:pPr>
            <w: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9F4B44" w14:textId="77777777" w:rsidR="00C71A75" w:rsidRDefault="00C71A75" w:rsidP="00C71A75">
            <w:pPr>
              <w:pStyle w:val="Off-Month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173C95" w14:textId="77777777" w:rsidR="00C71A75" w:rsidRDefault="00C71A75" w:rsidP="00C71A75">
            <w:pPr>
              <w:pStyle w:val="Off-Month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47BE18B" w14:textId="77777777" w:rsidR="00C71A75" w:rsidRDefault="00C71A75" w:rsidP="00C71A75">
            <w:pPr>
              <w:pStyle w:val="Off-Month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F885AEC" w14:textId="77777777" w:rsidR="00C71A75" w:rsidRDefault="00C71A75" w:rsidP="00C71A75">
            <w:pPr>
              <w:pStyle w:val="Date"/>
            </w:pPr>
            <w:r>
              <w:t>1</w:t>
            </w:r>
          </w:p>
        </w:tc>
      </w:tr>
      <w:tr w:rsidR="00CF06B1" w14:paraId="04B54E3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C1CBB6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54EC7B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A51B5F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BBF8F5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EE9D92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3DDA36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E90018" w14:textId="77777777" w:rsidR="00CF06B1" w:rsidRDefault="00CF06B1"/>
        </w:tc>
      </w:tr>
      <w:tr w:rsidR="00CF06B1" w14:paraId="67D1662C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868858" w14:textId="77777777" w:rsidR="00CF06B1" w:rsidRDefault="00824AF5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629752E" w14:textId="77777777" w:rsidR="00CF06B1" w:rsidRDefault="00824AF5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813E0E" w14:textId="77777777" w:rsidR="00CF06B1" w:rsidRDefault="00824AF5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36587B" w14:textId="77777777" w:rsidR="00CF06B1" w:rsidRDefault="00824AF5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ED45C4" w14:textId="77777777"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89A5D5F" w14:textId="77777777"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4FCF861" w14:textId="77777777" w:rsidR="00CF06B1" w:rsidRDefault="00824AF5">
            <w:pPr>
              <w:pStyle w:val="Date"/>
            </w:pPr>
            <w:r>
              <w:t>8</w:t>
            </w:r>
          </w:p>
        </w:tc>
      </w:tr>
      <w:tr w:rsidR="00CF06B1" w14:paraId="21579A6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749840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A5A8C1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EBCDA6B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E141E1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4D2ABA0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0EE21B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304FC7F" w14:textId="77777777" w:rsidR="00CF06B1" w:rsidRDefault="00CF06B1"/>
        </w:tc>
      </w:tr>
      <w:tr w:rsidR="00CF06B1" w14:paraId="228D042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B74CD" w14:textId="77777777" w:rsidR="00CF06B1" w:rsidRDefault="00824AF5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04CC153" w14:textId="77777777"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A179B9" w14:textId="77777777"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CC78FB1" w14:textId="77777777" w:rsidR="00CF06B1" w:rsidRDefault="00824AF5">
            <w:pPr>
              <w:pStyle w:val="Date"/>
            </w:pPr>
            <w: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E038D7" w14:textId="77777777"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AF16B24" w14:textId="77777777"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A83883" w14:textId="77777777" w:rsidR="00CF06B1" w:rsidRDefault="00824AF5">
            <w:pPr>
              <w:pStyle w:val="Date"/>
            </w:pPr>
            <w:r>
              <w:t>15</w:t>
            </w:r>
          </w:p>
        </w:tc>
      </w:tr>
      <w:tr w:rsidR="00CF06B1" w14:paraId="752DB21D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6E460A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5C810B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CF5A70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ACD538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20B326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299354B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9E479B" w14:textId="77777777" w:rsidR="00CF06B1" w:rsidRDefault="00CF06B1"/>
        </w:tc>
      </w:tr>
      <w:tr w:rsidR="00CF06B1" w14:paraId="13C5B1E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16F433" w14:textId="77777777" w:rsidR="00CF06B1" w:rsidRDefault="004E77A9">
            <w:pPr>
              <w:pStyle w:val="Date"/>
            </w:pPr>
            <w:r>
              <w:t>1</w:t>
            </w:r>
            <w:r w:rsidR="00824AF5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A33780" w14:textId="77777777"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C94DD6C" w14:textId="77777777"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FF73B8" w14:textId="77777777"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1A82" w14:textId="77777777"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F90BDB3" w14:textId="77777777"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ECA5903" w14:textId="77777777" w:rsidR="00CF06B1" w:rsidRDefault="00824AF5">
            <w:pPr>
              <w:pStyle w:val="Date"/>
            </w:pPr>
            <w:r>
              <w:t>22</w:t>
            </w:r>
          </w:p>
        </w:tc>
      </w:tr>
      <w:tr w:rsidR="00CF06B1" w14:paraId="0AECC59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2463D97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BB58173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D34106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16775A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1A315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E46326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0BC82A4" w14:textId="77777777" w:rsidR="00CF06B1" w:rsidRDefault="00CF06B1"/>
        </w:tc>
      </w:tr>
      <w:tr w:rsidR="00CF06B1" w14:paraId="13B27117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65F193" w14:textId="77777777" w:rsidR="00CF06B1" w:rsidRDefault="004E77A9">
            <w:pPr>
              <w:pStyle w:val="Date"/>
            </w:pPr>
            <w:r>
              <w:t>2</w:t>
            </w:r>
            <w:r w:rsidR="00824AF5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9F17091" w14:textId="77777777" w:rsidR="00CF06B1" w:rsidRDefault="00824AF5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E782E2F" w14:textId="77777777" w:rsidR="00CF06B1" w:rsidRDefault="00824AF5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390B42A" w14:textId="77777777" w:rsidR="00CF06B1" w:rsidRDefault="00824AF5">
            <w:pPr>
              <w:pStyle w:val="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5C8919" w14:textId="77777777" w:rsidR="00CF06B1" w:rsidRDefault="00824AF5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0455C2" w14:textId="77777777" w:rsidR="00CF06B1" w:rsidRDefault="00824AF5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F5AA681" w14:textId="77777777" w:rsidR="00CF06B1" w:rsidRDefault="00824AF5">
            <w:pPr>
              <w:pStyle w:val="Date"/>
            </w:pPr>
            <w:r>
              <w:t>29</w:t>
            </w:r>
          </w:p>
        </w:tc>
      </w:tr>
      <w:tr w:rsidR="00CF06B1" w14:paraId="50D7EEF7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A94B1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CB33D2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3DBBA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56237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D9B152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1871DE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7924117" w14:textId="77777777" w:rsidR="00CF06B1" w:rsidRDefault="00CF06B1"/>
        </w:tc>
      </w:tr>
      <w:tr w:rsidR="00CF06B1" w14:paraId="5530253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F74AE2" w14:textId="77777777" w:rsidR="00CF06B1" w:rsidRDefault="004E77A9">
            <w:pPr>
              <w:pStyle w:val="Date"/>
            </w:pPr>
            <w:r>
              <w:t>3</w:t>
            </w:r>
            <w:r w:rsidR="00824AF5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80068B6" w14:textId="77777777" w:rsidR="00CF06B1" w:rsidRDefault="00824AF5" w:rsidP="00824AF5">
            <w:pPr>
              <w:pStyle w:val="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2BDF931" w14:textId="77777777" w:rsidR="00CF06B1" w:rsidRDefault="00824AF5">
            <w:pPr>
              <w:pStyle w:val="Off-Month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0D95EE" w14:textId="77777777" w:rsidR="00CF06B1" w:rsidRDefault="00824AF5">
            <w:pPr>
              <w:pStyle w:val="Off-Month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D3DB017" w14:textId="77777777" w:rsidR="00CF06B1" w:rsidRDefault="00824AF5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2993A1A" w14:textId="77777777" w:rsidR="00CF06B1" w:rsidRDefault="00824AF5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B569F75" w14:textId="77777777" w:rsidR="00CF06B1" w:rsidRDefault="00824AF5">
            <w:pPr>
              <w:pStyle w:val="Off-MonthDate"/>
            </w:pPr>
            <w:r>
              <w:t>5</w:t>
            </w:r>
          </w:p>
        </w:tc>
      </w:tr>
      <w:tr w:rsidR="00CF06B1" w14:paraId="1E1FEC1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330FC9E7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7FC17B7B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3CAB1259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09EBB322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3243C7D0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6D5553B2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7D78CB65" w14:textId="77777777" w:rsidR="00CF06B1" w:rsidRDefault="00CF06B1"/>
        </w:tc>
      </w:tr>
    </w:tbl>
    <w:p w14:paraId="49B0CE59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6FD7928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EE91BAE" w14:textId="77777777" w:rsidR="00CF06B1" w:rsidRDefault="00CF06B1"/>
        </w:tc>
      </w:tr>
      <w:tr w:rsidR="00CF06B1" w14:paraId="07DF7F86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1D980B" w14:textId="77777777" w:rsidR="00CF06B1" w:rsidRDefault="004E77A9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565EA4A7" w14:textId="77777777" w:rsidR="00CF06B1" w:rsidRDefault="00C75EFA">
            <w:pPr>
              <w:pStyle w:val="Year"/>
            </w:pPr>
            <w:r>
              <w:t>2017</w:t>
            </w:r>
          </w:p>
        </w:tc>
      </w:tr>
    </w:tbl>
    <w:p w14:paraId="242BFDE4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14:paraId="1FB3D20A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B7CEDF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881FF3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3E6613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DEB49B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C35FA5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925C5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6AAE7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4C8B0418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08D960F" w14:textId="77777777" w:rsidR="00824AF5" w:rsidRDefault="00824AF5" w:rsidP="00824AF5">
            <w:pPr>
              <w:pStyle w:val="Off-MonthDate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2C2A1C7" w14:textId="77777777" w:rsidR="00824AF5" w:rsidRDefault="00824AF5" w:rsidP="00824AF5">
            <w:pPr>
              <w:pStyle w:val="Off-Month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FC53173" w14:textId="77777777"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B06E0AB" w14:textId="77777777" w:rsidR="00824AF5" w:rsidRDefault="00824AF5" w:rsidP="00824AF5">
            <w:pPr>
              <w:pStyle w:val="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1E5DC6F" w14:textId="77777777" w:rsidR="00824AF5" w:rsidRDefault="00824AF5" w:rsidP="00824AF5">
            <w:pPr>
              <w:pStyle w:val="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A465FC6" w14:textId="77777777" w:rsidR="00824AF5" w:rsidRDefault="00824AF5" w:rsidP="00824AF5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8D4F369" w14:textId="77777777" w:rsidR="00824AF5" w:rsidRDefault="00824AF5" w:rsidP="00824AF5">
            <w:pPr>
              <w:pStyle w:val="Date"/>
            </w:pPr>
            <w:r>
              <w:t>5</w:t>
            </w:r>
          </w:p>
        </w:tc>
      </w:tr>
      <w:tr w:rsidR="00CF06B1" w14:paraId="44294194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C28FDB7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B9A05A9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ED7F65D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E13430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400078B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02E0D5B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C315D4" w14:textId="77777777" w:rsidR="00CF06B1" w:rsidRDefault="00CF06B1"/>
        </w:tc>
      </w:tr>
      <w:tr w:rsidR="00CF06B1" w14:paraId="02585A82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DC5A341" w14:textId="77777777"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14E24F" w14:textId="77777777"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63AC78B" w14:textId="77777777"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805E6FA" w14:textId="77777777" w:rsidR="00CF06B1" w:rsidRDefault="00824AF5">
            <w:pPr>
              <w:pStyle w:val="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7AE999" w14:textId="77777777"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607830" w14:textId="77777777"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AEF889A" w14:textId="77777777" w:rsidR="00CF06B1" w:rsidRDefault="00824AF5">
            <w:pPr>
              <w:pStyle w:val="Date"/>
            </w:pPr>
            <w:r>
              <w:t>12</w:t>
            </w:r>
          </w:p>
        </w:tc>
      </w:tr>
      <w:tr w:rsidR="00CF06B1" w14:paraId="0179733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294E9B2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5D61B8B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1EB9816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6364FB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C9E1E5D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8FFB6AB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50F92A4" w14:textId="77777777" w:rsidR="00CF06B1" w:rsidRDefault="00CF06B1"/>
        </w:tc>
      </w:tr>
      <w:tr w:rsidR="00CF06B1" w14:paraId="57F19ECA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B461CC9" w14:textId="77777777" w:rsidR="00CF06B1" w:rsidRDefault="004E77A9">
            <w:pPr>
              <w:pStyle w:val="Date"/>
            </w:pPr>
            <w:r>
              <w:t>1</w:t>
            </w:r>
            <w:r w:rsidR="00824AF5"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BCB2503" w14:textId="77777777"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B57A8D5" w14:textId="77777777"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CF4F980" w14:textId="77777777" w:rsidR="00CF06B1" w:rsidRDefault="00824AF5">
            <w:pPr>
              <w:pStyle w:val="Date"/>
            </w:pPr>
            <w: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D1482BD" w14:textId="77777777"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6E83B0A" w14:textId="77777777"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62DD92E" w14:textId="77777777" w:rsidR="00CF06B1" w:rsidRDefault="00824AF5">
            <w:pPr>
              <w:pStyle w:val="Date"/>
            </w:pPr>
            <w:r>
              <w:t>19</w:t>
            </w:r>
          </w:p>
        </w:tc>
      </w:tr>
      <w:tr w:rsidR="00CF06B1" w14:paraId="70414496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65869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E86B0D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F5FADA8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496015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BF25E0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51CDB2A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10BD76" w14:textId="77777777" w:rsidR="00CF06B1" w:rsidRDefault="00CF06B1"/>
        </w:tc>
      </w:tr>
      <w:tr w:rsidR="00CF06B1" w14:paraId="7F372D99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F11DEA" w14:textId="77777777" w:rsidR="00CF06B1" w:rsidRDefault="004E77A9">
            <w:pPr>
              <w:pStyle w:val="Date"/>
            </w:pPr>
            <w:r>
              <w:t>2</w:t>
            </w:r>
            <w:r w:rsidR="00824AF5">
              <w:t>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7155161" w14:textId="77777777"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FD8FF" w14:textId="77777777"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194718D" w14:textId="77777777" w:rsidR="00CF06B1" w:rsidRDefault="00824AF5">
            <w:pPr>
              <w:pStyle w:val="Date"/>
            </w:pPr>
            <w: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D4E991" w14:textId="77777777" w:rsidR="00CF06B1" w:rsidRDefault="00824AF5">
            <w:pPr>
              <w:pStyle w:val="Date"/>
            </w:pPr>
            <w:r>
              <w:t>24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1113420" w14:textId="77777777" w:rsidR="00CF06B1" w:rsidRDefault="00824AF5">
            <w:pPr>
              <w:pStyle w:val="Date"/>
            </w:pPr>
            <w: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C096367" w14:textId="77777777" w:rsidR="00CF06B1" w:rsidRDefault="00824AF5">
            <w:pPr>
              <w:pStyle w:val="Date"/>
            </w:pPr>
            <w:r>
              <w:t>26</w:t>
            </w:r>
          </w:p>
        </w:tc>
      </w:tr>
      <w:tr w:rsidR="00CF06B1" w14:paraId="25303814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DD35DB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B67BBFE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5A3EA46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C5F58A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0D97EC6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2E145EC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7446053" w14:textId="77777777" w:rsidR="00CF06B1" w:rsidRDefault="00CF06B1"/>
        </w:tc>
      </w:tr>
      <w:tr w:rsidR="00CF06B1" w14:paraId="344A3F29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E42EA2" w14:textId="77777777" w:rsidR="00CF06B1" w:rsidRDefault="004E77A9">
            <w:pPr>
              <w:pStyle w:val="Date"/>
            </w:pPr>
            <w:r>
              <w:t>2</w:t>
            </w:r>
            <w:r w:rsidR="00824AF5"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DDDCEBF" w14:textId="77777777" w:rsidR="00CF06B1" w:rsidRDefault="00824AF5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15163AF" w14:textId="77777777" w:rsidR="00CF06B1" w:rsidRDefault="00824AF5">
            <w:pPr>
              <w:pStyle w:val="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A69F270" w14:textId="77777777" w:rsidR="00CF06B1" w:rsidRDefault="00824AF5">
            <w:pPr>
              <w:pStyle w:val="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D867F90" w14:textId="77777777" w:rsidR="00CF06B1" w:rsidRDefault="00824AF5" w:rsidP="00824AF5">
            <w:pPr>
              <w:pStyle w:val="Date"/>
            </w:pPr>
            <w: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BD89F17" w14:textId="77777777" w:rsidR="00CF06B1" w:rsidRDefault="00824AF5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05BFECA" w14:textId="77777777" w:rsidR="00CF06B1" w:rsidRDefault="00824AF5">
            <w:pPr>
              <w:pStyle w:val="Off-MonthDate"/>
            </w:pPr>
            <w:r>
              <w:t>2</w:t>
            </w:r>
          </w:p>
        </w:tc>
      </w:tr>
      <w:tr w:rsidR="00CF06B1" w14:paraId="55B583F9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F65CF14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FC5FB2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94196B6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43F81C9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362C24E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EC4EC58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ABED25" w14:textId="77777777" w:rsidR="00CF06B1" w:rsidRDefault="00CF06B1"/>
        </w:tc>
      </w:tr>
      <w:tr w:rsidR="00CF06B1" w14:paraId="52582857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F94D800" w14:textId="77777777" w:rsidR="00CF06B1" w:rsidRDefault="00824AF5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C2F4B18" w14:textId="77777777" w:rsidR="00CF06B1" w:rsidRDefault="00824AF5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D60C26B" w14:textId="77777777" w:rsidR="00CF06B1" w:rsidRDefault="00824AF5">
            <w:pPr>
              <w:pStyle w:val="Off-Month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40F4F86" w14:textId="77777777" w:rsidR="00CF06B1" w:rsidRDefault="00824AF5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6A9A8E" w14:textId="77777777" w:rsidR="00CF06B1" w:rsidRDefault="00824AF5">
            <w:pPr>
              <w:pStyle w:val="Off-MonthDate"/>
            </w:pPr>
            <w: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6B7E905" w14:textId="77777777" w:rsidR="00CF06B1" w:rsidRDefault="00824AF5">
            <w:pPr>
              <w:pStyle w:val="Off-Month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8731777" w14:textId="77777777" w:rsidR="00CF06B1" w:rsidRDefault="00824AF5">
            <w:pPr>
              <w:pStyle w:val="Off-MonthDate"/>
            </w:pPr>
            <w:r>
              <w:t>9</w:t>
            </w:r>
          </w:p>
        </w:tc>
      </w:tr>
      <w:tr w:rsidR="00CF06B1" w14:paraId="20C7CFF1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1B1071F7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60F0DAD5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13080FDF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3755A678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6BE015DE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0EB3E268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260173E5" w14:textId="77777777" w:rsidR="00CF06B1" w:rsidRDefault="00CF06B1"/>
        </w:tc>
      </w:tr>
    </w:tbl>
    <w:p w14:paraId="2C81096C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2F20A9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5348E7" w14:textId="77777777" w:rsidR="00CF06B1" w:rsidRDefault="00CF06B1"/>
        </w:tc>
      </w:tr>
      <w:tr w:rsidR="00CF06B1" w14:paraId="1E8D0EA4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313566A" w14:textId="77777777" w:rsidR="00CF06B1" w:rsidRDefault="004E77A9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67E6DBD9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24777841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14:paraId="2B37F2D8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4D24D1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8A192E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F4B67A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094C13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B84201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C8F6AE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AC54A4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08A4C6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6C0517" w14:textId="77777777" w:rsidR="00824AF5" w:rsidRDefault="00824AF5" w:rsidP="00824AF5">
            <w:pPr>
              <w:pStyle w:val="Off-Month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70BF4CE" w14:textId="77777777" w:rsidR="00824AF5" w:rsidRDefault="00824AF5" w:rsidP="00824AF5">
            <w:pPr>
              <w:pStyle w:val="Off-Month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B7E8B" w14:textId="77777777" w:rsidR="00824AF5" w:rsidRDefault="00824AF5" w:rsidP="00824AF5">
            <w:pPr>
              <w:pStyle w:val="Off-Month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F27023" w14:textId="77777777" w:rsidR="00824AF5" w:rsidRDefault="00824AF5" w:rsidP="00824AF5">
            <w:pPr>
              <w:pStyle w:val="Off-Month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C4E029" w14:textId="77777777" w:rsidR="00824AF5" w:rsidRDefault="00824AF5" w:rsidP="00824AF5">
            <w:pPr>
              <w:pStyle w:val="Off-Month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9D83886" w14:textId="77777777"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FD25EE" w14:textId="77777777" w:rsidR="00824AF5" w:rsidRDefault="00824AF5" w:rsidP="00824AF5">
            <w:pPr>
              <w:pStyle w:val="Date"/>
            </w:pPr>
            <w:r>
              <w:t>2</w:t>
            </w:r>
          </w:p>
        </w:tc>
      </w:tr>
      <w:tr w:rsidR="00CF06B1" w14:paraId="63A348D0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562DDD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92A3BF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44C6EC5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34239D5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EB1780C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9572BC4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036DC03" w14:textId="77777777" w:rsidR="00CF06B1" w:rsidRDefault="00CF06B1"/>
        </w:tc>
      </w:tr>
      <w:tr w:rsidR="00CF06B1" w14:paraId="1966AF3F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2D38B8" w14:textId="77777777" w:rsidR="00CF06B1" w:rsidRDefault="00824AF5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E5A691" w14:textId="77777777" w:rsidR="00CF06B1" w:rsidRDefault="00824AF5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33B33D" w14:textId="77777777" w:rsidR="00CF06B1" w:rsidRDefault="00824AF5">
            <w:pPr>
              <w:pStyle w:val="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6FE53C" w14:textId="77777777"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DB9D982" w14:textId="77777777"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DDA183C" w14:textId="77777777"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2E07EA1" w14:textId="77777777" w:rsidR="00CF06B1" w:rsidRDefault="00824AF5">
            <w:pPr>
              <w:pStyle w:val="Date"/>
            </w:pPr>
            <w:r>
              <w:t>9</w:t>
            </w:r>
          </w:p>
        </w:tc>
      </w:tr>
      <w:tr w:rsidR="00CF06B1" w14:paraId="7067EF58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35DC5AD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7543C2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B52F03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D94F25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BE1C1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048ED3B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C1DDD4" w14:textId="77777777" w:rsidR="00CF06B1" w:rsidRDefault="00CF06B1"/>
        </w:tc>
      </w:tr>
      <w:tr w:rsidR="00CF06B1" w14:paraId="659AA13F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56014C" w14:textId="77777777" w:rsidR="00CF06B1" w:rsidRDefault="004E77A9">
            <w:pPr>
              <w:pStyle w:val="Date"/>
            </w:pPr>
            <w:r>
              <w:t>1</w:t>
            </w:r>
            <w:r w:rsidR="00824AF5">
              <w:t>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7CA40B" w14:textId="77777777"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ADEEE5" w14:textId="77777777" w:rsidR="00CF06B1" w:rsidRDefault="00824AF5">
            <w:pPr>
              <w:pStyle w:val="Date"/>
            </w:pPr>
            <w: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7B2AA2D" w14:textId="77777777"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C3731CD" w14:textId="77777777"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7E5AD1" w14:textId="77777777"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6ED97F" w14:textId="77777777" w:rsidR="00CF06B1" w:rsidRDefault="00824AF5">
            <w:pPr>
              <w:pStyle w:val="Date"/>
            </w:pPr>
            <w:r>
              <w:t>16</w:t>
            </w:r>
          </w:p>
        </w:tc>
      </w:tr>
      <w:tr w:rsidR="00CF06B1" w14:paraId="77675997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828CBF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026D4DF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CC143C1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D512DA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E51919F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4C69D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0841D5D" w14:textId="77777777" w:rsidR="00CF06B1" w:rsidRDefault="00CF06B1"/>
        </w:tc>
      </w:tr>
      <w:tr w:rsidR="00CF06B1" w14:paraId="2230F68E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2E4E9C5" w14:textId="77777777"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E90468" w14:textId="77777777"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05ADB74" w14:textId="77777777"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A1CA88" w14:textId="77777777"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E391A1" w14:textId="77777777"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256BF9A" w14:textId="77777777"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501694A" w14:textId="77777777" w:rsidR="00CF06B1" w:rsidRDefault="00824AF5">
            <w:pPr>
              <w:pStyle w:val="Date"/>
            </w:pPr>
            <w:r>
              <w:t>23</w:t>
            </w:r>
          </w:p>
        </w:tc>
      </w:tr>
      <w:tr w:rsidR="00CF06B1" w14:paraId="1325EDA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B6F61A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031D9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93DBD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66803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7523432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A93736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7CC50" w14:textId="77777777" w:rsidR="00CF06B1" w:rsidRDefault="00CF06B1"/>
        </w:tc>
      </w:tr>
      <w:tr w:rsidR="00CF06B1" w14:paraId="505198CB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1B22A5" w14:textId="77777777" w:rsidR="00CF06B1" w:rsidRDefault="004E77A9">
            <w:pPr>
              <w:pStyle w:val="Date"/>
            </w:pPr>
            <w:r>
              <w:t>2</w:t>
            </w:r>
            <w:r w:rsidR="00824AF5"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CDAE5" w14:textId="77777777" w:rsidR="00CF06B1" w:rsidRDefault="00824AF5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D3683EA" w14:textId="77777777" w:rsidR="00CF06B1" w:rsidRDefault="00824AF5">
            <w:pPr>
              <w:pStyle w:val="Date"/>
            </w:pPr>
            <w: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6FAA9C" w14:textId="77777777" w:rsidR="00CF06B1" w:rsidRDefault="00824AF5">
            <w:pPr>
              <w:pStyle w:val="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F0ED39" w14:textId="77777777" w:rsidR="00CF06B1" w:rsidRDefault="00824AF5">
            <w:pPr>
              <w:pStyle w:val="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AC999A5" w14:textId="77777777" w:rsidR="00CF06B1" w:rsidRDefault="00824AF5">
            <w:pPr>
              <w:pStyle w:val="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18250A" w14:textId="77777777" w:rsidR="00CF06B1" w:rsidRDefault="00824AF5" w:rsidP="00DE4E9D">
            <w:pPr>
              <w:pStyle w:val="Date"/>
            </w:pPr>
            <w:r>
              <w:t>30</w:t>
            </w:r>
          </w:p>
        </w:tc>
      </w:tr>
      <w:tr w:rsidR="00CF06B1" w14:paraId="00AD7DF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5F8B5F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D72B46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7E79D3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3148147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4B02A4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553BDF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8AA8498" w14:textId="77777777" w:rsidR="00CF06B1" w:rsidRDefault="00CF06B1"/>
        </w:tc>
      </w:tr>
      <w:tr w:rsidR="00CF06B1" w14:paraId="0A6D63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C6D9F5" w14:textId="77777777" w:rsidR="00CF06B1" w:rsidRDefault="00824AF5">
            <w:pPr>
              <w:pStyle w:val="Off-Month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9A44254" w14:textId="77777777" w:rsidR="00CF06B1" w:rsidRDefault="00824AF5">
            <w:pPr>
              <w:pStyle w:val="Off-Month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D9169F2" w14:textId="77777777" w:rsidR="00CF06B1" w:rsidRDefault="00824AF5">
            <w:pPr>
              <w:pStyle w:val="Off-Month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E9A2768" w14:textId="77777777" w:rsidR="00CF06B1" w:rsidRDefault="00824AF5">
            <w:pPr>
              <w:pStyle w:val="Off-Month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E686FE" w14:textId="77777777" w:rsidR="00CF06B1" w:rsidRDefault="00824AF5">
            <w:pPr>
              <w:pStyle w:val="Off-Month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8D57952" w14:textId="77777777" w:rsidR="00CF06B1" w:rsidRDefault="00824AF5">
            <w:pPr>
              <w:pStyle w:val="Off-Month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09BF75C" w14:textId="77777777" w:rsidR="00CF06B1" w:rsidRDefault="00824AF5">
            <w:pPr>
              <w:pStyle w:val="Off-MonthDate"/>
            </w:pPr>
            <w:r>
              <w:t>7</w:t>
            </w:r>
          </w:p>
        </w:tc>
      </w:tr>
      <w:tr w:rsidR="00CF06B1" w14:paraId="6F0E0785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19218D5" w14:textId="77777777" w:rsidR="00CF06B1" w:rsidRDefault="00CF06B1"/>
        </w:tc>
        <w:tc>
          <w:tcPr>
            <w:tcW w:w="1258" w:type="dxa"/>
            <w:tcBorders>
              <w:top w:val="nil"/>
            </w:tcBorders>
          </w:tcPr>
          <w:p w14:paraId="7CCF64B7" w14:textId="77777777" w:rsidR="00CF06B1" w:rsidRDefault="00CF06B1"/>
        </w:tc>
        <w:tc>
          <w:tcPr>
            <w:tcW w:w="1258" w:type="dxa"/>
            <w:tcBorders>
              <w:top w:val="nil"/>
            </w:tcBorders>
          </w:tcPr>
          <w:p w14:paraId="3B57A94E" w14:textId="77777777" w:rsidR="00CF06B1" w:rsidRDefault="00CF06B1"/>
        </w:tc>
        <w:tc>
          <w:tcPr>
            <w:tcW w:w="1258" w:type="dxa"/>
            <w:tcBorders>
              <w:top w:val="nil"/>
            </w:tcBorders>
          </w:tcPr>
          <w:p w14:paraId="2D06F3AC" w14:textId="77777777" w:rsidR="00CF06B1" w:rsidRDefault="00CF06B1"/>
        </w:tc>
        <w:tc>
          <w:tcPr>
            <w:tcW w:w="1258" w:type="dxa"/>
            <w:tcBorders>
              <w:top w:val="nil"/>
            </w:tcBorders>
          </w:tcPr>
          <w:p w14:paraId="7EBEDB42" w14:textId="77777777" w:rsidR="00CF06B1" w:rsidRDefault="00CF06B1"/>
        </w:tc>
        <w:tc>
          <w:tcPr>
            <w:tcW w:w="1258" w:type="dxa"/>
            <w:tcBorders>
              <w:top w:val="nil"/>
            </w:tcBorders>
          </w:tcPr>
          <w:p w14:paraId="7AEE61A4" w14:textId="77777777" w:rsidR="00CF06B1" w:rsidRDefault="00CF06B1"/>
        </w:tc>
        <w:tc>
          <w:tcPr>
            <w:tcW w:w="1258" w:type="dxa"/>
            <w:tcBorders>
              <w:top w:val="nil"/>
            </w:tcBorders>
          </w:tcPr>
          <w:p w14:paraId="2624DBB9" w14:textId="77777777" w:rsidR="00CF06B1" w:rsidRDefault="00CF06B1"/>
        </w:tc>
      </w:tr>
    </w:tbl>
    <w:p w14:paraId="084365D1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1C6A5E0F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CA5B701" w14:textId="77777777" w:rsidR="00CF06B1" w:rsidRDefault="00CF06B1"/>
        </w:tc>
      </w:tr>
      <w:tr w:rsidR="00CF06B1" w14:paraId="0D6864B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A71DDF" w14:textId="77777777" w:rsidR="00CF06B1" w:rsidRDefault="004E77A9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438" w:type="dxa"/>
            <w:gridSpan w:val="2"/>
          </w:tcPr>
          <w:p w14:paraId="2131C53C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78ED8D9C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2EEA6BB3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5E898A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CF545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E27174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275AAA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CDF85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BCC725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0B05A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222FA11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232874B" w14:textId="77777777"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D3D36" w14:textId="77777777" w:rsidR="00824AF5" w:rsidRDefault="00824AF5" w:rsidP="00824AF5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A208EC" w14:textId="77777777" w:rsidR="00824AF5" w:rsidRDefault="00824AF5" w:rsidP="00824AF5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53D2A6F" w14:textId="77777777" w:rsidR="00824AF5" w:rsidRDefault="00824AF5" w:rsidP="00824AF5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91E952" w14:textId="77777777" w:rsidR="00824AF5" w:rsidRDefault="00824AF5" w:rsidP="00824AF5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B0D883" w14:textId="77777777" w:rsidR="00824AF5" w:rsidRDefault="00824AF5" w:rsidP="00824AF5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96EFEBF" w14:textId="77777777" w:rsidR="00824AF5" w:rsidRDefault="00824AF5" w:rsidP="00824AF5">
            <w:pPr>
              <w:pStyle w:val="Date"/>
            </w:pPr>
            <w:r>
              <w:t>7</w:t>
            </w:r>
          </w:p>
        </w:tc>
      </w:tr>
      <w:tr w:rsidR="00CF06B1" w14:paraId="7A006D6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84459B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333B5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79563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AED90B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D5856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6AF6B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A86A1F7" w14:textId="77777777" w:rsidR="00CF06B1" w:rsidRDefault="00CF06B1"/>
        </w:tc>
      </w:tr>
      <w:tr w:rsidR="00CF06B1" w14:paraId="4CA2141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70E43F" w14:textId="77777777"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EF14623" w14:textId="77777777" w:rsidR="00CF06B1" w:rsidRDefault="00824AF5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1C934B" w14:textId="77777777"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84B715A" w14:textId="77777777"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4839A7" w14:textId="77777777" w:rsidR="00CF06B1" w:rsidRDefault="00824AF5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D878BB" w14:textId="77777777"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9C9F90" w14:textId="77777777" w:rsidR="00CF06B1" w:rsidRDefault="00824AF5">
            <w:pPr>
              <w:pStyle w:val="Date"/>
            </w:pPr>
            <w:r>
              <w:t>14</w:t>
            </w:r>
          </w:p>
        </w:tc>
      </w:tr>
      <w:tr w:rsidR="00CF06B1" w14:paraId="175EAEA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E9290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BD771E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33A1AB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C0D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1D9EE9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A3374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08C7484" w14:textId="77777777" w:rsidR="00CF06B1" w:rsidRDefault="00CF06B1"/>
        </w:tc>
      </w:tr>
      <w:tr w:rsidR="00CF06B1" w14:paraId="76407B7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65E9662" w14:textId="77777777"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BBE80C" w14:textId="77777777" w:rsidR="00CF06B1" w:rsidRDefault="00824AF5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4C1E1E9" w14:textId="77777777"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048168" w14:textId="77777777"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0E563D9" w14:textId="77777777"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34596A" w14:textId="77777777"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25732B0" w14:textId="77777777" w:rsidR="00CF06B1" w:rsidRDefault="00824AF5">
            <w:pPr>
              <w:pStyle w:val="Date"/>
            </w:pPr>
            <w:r>
              <w:t>21</w:t>
            </w:r>
          </w:p>
        </w:tc>
      </w:tr>
      <w:tr w:rsidR="00CF06B1" w14:paraId="72BD9526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2CCF21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B7084B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0664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81818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53AF1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70563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A8BF3E" w14:textId="77777777" w:rsidR="00CF06B1" w:rsidRDefault="00CF06B1"/>
        </w:tc>
      </w:tr>
      <w:tr w:rsidR="00CF06B1" w14:paraId="20C23FB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E0FB4A9" w14:textId="77777777"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9299EC" w14:textId="77777777" w:rsidR="00CF06B1" w:rsidRDefault="00824AF5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27ED8A" w14:textId="77777777" w:rsidR="00CF06B1" w:rsidRDefault="00824AF5">
            <w:pPr>
              <w:pStyle w:val="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D0BC40" w14:textId="77777777" w:rsidR="00CF06B1" w:rsidRDefault="00824AF5">
            <w:pPr>
              <w:pStyle w:val="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2D29321" w14:textId="77777777" w:rsidR="00CF06B1" w:rsidRDefault="00824AF5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633573" w14:textId="77777777" w:rsidR="00CF06B1" w:rsidRDefault="00824AF5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0667A0" w14:textId="77777777" w:rsidR="00CF06B1" w:rsidRDefault="00824AF5">
            <w:pPr>
              <w:pStyle w:val="Date"/>
            </w:pPr>
            <w:r>
              <w:t>28</w:t>
            </w:r>
          </w:p>
        </w:tc>
      </w:tr>
      <w:tr w:rsidR="00CF06B1" w14:paraId="2DD4BFB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131A1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2DD7AB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5B9907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AE7810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4E40B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B165FE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46A51E5" w14:textId="77777777" w:rsidR="00CF06B1" w:rsidRDefault="00CF06B1"/>
        </w:tc>
      </w:tr>
      <w:tr w:rsidR="00CF06B1" w14:paraId="2F308F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CB81C" w14:textId="77777777" w:rsidR="00CF06B1" w:rsidRDefault="00824AF5">
            <w:pPr>
              <w:pStyle w:val="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9BFED14" w14:textId="77777777" w:rsidR="00CF06B1" w:rsidRDefault="00824AF5">
            <w:pPr>
              <w:pStyle w:val="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F6E91D" w14:textId="77777777" w:rsidR="00CF06B1" w:rsidRDefault="00824AF5">
            <w:pPr>
              <w:pStyle w:val="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59D701" w14:textId="77777777" w:rsidR="00CF06B1" w:rsidRDefault="00824AF5" w:rsidP="00824AF5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99F032" w14:textId="77777777" w:rsidR="00CF06B1" w:rsidRDefault="00824AF5" w:rsidP="00824AF5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6A075CB" w14:textId="77777777" w:rsidR="00CF06B1" w:rsidRDefault="00824AF5" w:rsidP="00824AF5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4D3DF76" w14:textId="77777777" w:rsidR="00CF06B1" w:rsidRDefault="00824AF5" w:rsidP="00824AF5">
            <w:pPr>
              <w:pStyle w:val="Off-MonthDate"/>
            </w:pPr>
            <w:r>
              <w:t>4</w:t>
            </w:r>
          </w:p>
        </w:tc>
      </w:tr>
      <w:tr w:rsidR="00CF06B1" w14:paraId="0E072A2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4F38A5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E0F4FD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C7717A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FD3BAD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8B2805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F1C3E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FF6116C" w14:textId="77777777" w:rsidR="00CF06B1" w:rsidRDefault="00CF06B1"/>
        </w:tc>
      </w:tr>
      <w:tr w:rsidR="00CF06B1" w14:paraId="3C627E6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3E93D23" w14:textId="77777777" w:rsidR="00CF06B1" w:rsidRDefault="00824AF5" w:rsidP="00824AF5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DB442D" w14:textId="77777777" w:rsidR="00CF06B1" w:rsidRDefault="00824AF5" w:rsidP="00824AF5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D351BC" w14:textId="77777777" w:rsidR="00CF06B1" w:rsidRDefault="00824AF5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F35589" w14:textId="77777777" w:rsidR="00CF06B1" w:rsidRDefault="00824AF5">
            <w:pPr>
              <w:pStyle w:val="Off-Month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56A78" w14:textId="77777777" w:rsidR="00CF06B1" w:rsidRDefault="00824AF5">
            <w:pPr>
              <w:pStyle w:val="Off-Month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072679E" w14:textId="77777777" w:rsidR="00CF06B1" w:rsidRDefault="00824AF5">
            <w:pPr>
              <w:pStyle w:val="Off-Month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FFDF310" w14:textId="77777777" w:rsidR="00CF06B1" w:rsidRDefault="00824AF5">
            <w:pPr>
              <w:pStyle w:val="Off-MonthDate"/>
            </w:pPr>
            <w:r>
              <w:t>11</w:t>
            </w:r>
          </w:p>
        </w:tc>
      </w:tr>
      <w:tr w:rsidR="00CF06B1" w14:paraId="1AC57D9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9985491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53F11105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6226DE8E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0834E374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700681E6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44B24D90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075674A4" w14:textId="77777777" w:rsidR="00CF06B1" w:rsidRDefault="00CF06B1"/>
        </w:tc>
      </w:tr>
    </w:tbl>
    <w:p w14:paraId="256EC9D1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2AD6A4F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6411BDD" w14:textId="77777777" w:rsidR="00CF06B1" w:rsidRDefault="00CF06B1"/>
        </w:tc>
      </w:tr>
      <w:tr w:rsidR="00CF06B1" w14:paraId="376142C4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832346" w14:textId="77777777" w:rsidR="00CF06B1" w:rsidRDefault="004E77A9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4CECE6DB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294B1F90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14:paraId="2EE0C2E8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06A04B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4033F1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55E19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C7ABBD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145683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47CC2A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70224C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0B62E13B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FA21D83" w14:textId="77777777" w:rsidR="00824AF5" w:rsidRDefault="00824AF5" w:rsidP="00824AF5">
            <w:pPr>
              <w:pStyle w:val="Off-Month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95325A0" w14:textId="77777777" w:rsidR="00824AF5" w:rsidRDefault="00824AF5" w:rsidP="00824AF5">
            <w:pPr>
              <w:pStyle w:val="Off-MonthDate"/>
            </w:pPr>
            <w: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D7287E" w14:textId="77777777" w:rsidR="00824AF5" w:rsidRDefault="00824AF5" w:rsidP="00824AF5">
            <w:pPr>
              <w:pStyle w:val="Off-MonthDate"/>
            </w:pPr>
            <w:r>
              <w:t>31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A393A8C" w14:textId="77777777"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87DF5B" w14:textId="77777777" w:rsidR="00824AF5" w:rsidRDefault="00824AF5" w:rsidP="00824AF5">
            <w:pPr>
              <w:pStyle w:val="Date"/>
            </w:pPr>
            <w: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07F60" w14:textId="77777777" w:rsidR="00824AF5" w:rsidRDefault="00824AF5" w:rsidP="00824AF5">
            <w:pPr>
              <w:pStyle w:val="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734D22" w14:textId="77777777" w:rsidR="00824AF5" w:rsidRDefault="00824AF5" w:rsidP="00824AF5">
            <w:pPr>
              <w:pStyle w:val="Date"/>
            </w:pPr>
            <w:r>
              <w:t>4</w:t>
            </w:r>
          </w:p>
        </w:tc>
      </w:tr>
      <w:tr w:rsidR="00CF06B1" w14:paraId="1F187A80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B6739AC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21C5FE3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5977097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DC724B3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BD7CAAF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0876560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54910DB" w14:textId="77777777" w:rsidR="00CF06B1" w:rsidRDefault="00CF06B1"/>
        </w:tc>
      </w:tr>
      <w:tr w:rsidR="00CF06B1" w14:paraId="40A9C10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9204B48" w14:textId="77777777" w:rsidR="00CF06B1" w:rsidRDefault="00824AF5">
            <w:pPr>
              <w:pStyle w:val="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6F4C746" w14:textId="77777777"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8D9228" w14:textId="77777777"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2CFE8B" w14:textId="77777777"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22DF790" w14:textId="77777777" w:rsidR="00CF06B1" w:rsidRDefault="00824AF5">
            <w:pPr>
              <w:pStyle w:val="Date"/>
            </w:pPr>
            <w: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87EF35B" w14:textId="77777777"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94AABB2" w14:textId="77777777" w:rsidR="00CF06B1" w:rsidRDefault="00824AF5">
            <w:pPr>
              <w:pStyle w:val="Date"/>
            </w:pPr>
            <w:r>
              <w:t>11</w:t>
            </w:r>
          </w:p>
        </w:tc>
      </w:tr>
      <w:tr w:rsidR="00CF06B1" w14:paraId="6F275392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B5E083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16E49C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F110D51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C38B4EB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68162B3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CB46A3C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5C4748" w14:textId="77777777" w:rsidR="00CF06B1" w:rsidRDefault="00CF06B1"/>
        </w:tc>
      </w:tr>
      <w:tr w:rsidR="00CF06B1" w14:paraId="0DE54E99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2BDEDA4" w14:textId="77777777" w:rsidR="00CF06B1" w:rsidRDefault="004E77A9">
            <w:pPr>
              <w:pStyle w:val="Date"/>
            </w:pPr>
            <w:r>
              <w:t>1</w:t>
            </w:r>
            <w:r w:rsidR="00824AF5"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52A07E" w14:textId="77777777"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E3DB8B" w14:textId="77777777"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6A07D6" w14:textId="77777777"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1BB7A40" w14:textId="77777777" w:rsidR="00CF06B1" w:rsidRDefault="00824AF5">
            <w:pPr>
              <w:pStyle w:val="Date"/>
            </w:pPr>
            <w: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04DDD76" w14:textId="77777777"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635ED80" w14:textId="77777777" w:rsidR="00CF06B1" w:rsidRDefault="00824AF5">
            <w:pPr>
              <w:pStyle w:val="Date"/>
            </w:pPr>
            <w:r>
              <w:t>18</w:t>
            </w:r>
          </w:p>
        </w:tc>
      </w:tr>
      <w:tr w:rsidR="00CF06B1" w14:paraId="65C2FEF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1050A3E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966AB04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2BB7EA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DF6FAC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00696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5D899F2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1968040" w14:textId="77777777" w:rsidR="00CF06B1" w:rsidRDefault="00CF06B1"/>
        </w:tc>
      </w:tr>
      <w:tr w:rsidR="00CF06B1" w14:paraId="1E30DC7D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BB991B" w14:textId="77777777"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BED58B5" w14:textId="77777777"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B70DE90" w14:textId="77777777"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41706BD" w14:textId="77777777"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6A64FD" w14:textId="77777777" w:rsidR="00CF06B1" w:rsidRDefault="00824AF5">
            <w:pPr>
              <w:pStyle w:val="Date"/>
            </w:pPr>
            <w: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6B12012" w14:textId="77777777" w:rsidR="00CF06B1" w:rsidRDefault="00824AF5">
            <w:pPr>
              <w:pStyle w:val="Date"/>
            </w:pPr>
            <w: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4280411" w14:textId="77777777" w:rsidR="00CF06B1" w:rsidRDefault="00824AF5">
            <w:pPr>
              <w:pStyle w:val="Date"/>
            </w:pPr>
            <w:r>
              <w:t>25</w:t>
            </w:r>
          </w:p>
        </w:tc>
      </w:tr>
      <w:tr w:rsidR="00CF06B1" w14:paraId="7C5B4A28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8778DB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34546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596F45E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B29AB23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75A9F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17C57CF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A417611" w14:textId="77777777" w:rsidR="00CF06B1" w:rsidRDefault="00CF06B1"/>
        </w:tc>
      </w:tr>
      <w:tr w:rsidR="00CF06B1" w14:paraId="0D388D3E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38D485" w14:textId="77777777" w:rsidR="00CF06B1" w:rsidRDefault="004E77A9">
            <w:pPr>
              <w:pStyle w:val="Date"/>
            </w:pPr>
            <w:r>
              <w:t>2</w:t>
            </w:r>
            <w:r w:rsidR="00824AF5"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03DD30E" w14:textId="77777777" w:rsidR="00CF06B1" w:rsidRDefault="00824AF5">
            <w:pPr>
              <w:pStyle w:val="Date"/>
            </w:pPr>
            <w: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ED6604E" w14:textId="77777777" w:rsidR="00CF06B1" w:rsidRDefault="00824AF5">
            <w:pPr>
              <w:pStyle w:val="Date"/>
            </w:pPr>
            <w: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1396E39" w14:textId="77777777" w:rsidR="00CF06B1" w:rsidRDefault="00824AF5">
            <w:pPr>
              <w:pStyle w:val="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46596B" w14:textId="77777777" w:rsidR="00CF06B1" w:rsidRDefault="00824AF5" w:rsidP="00824AF5">
            <w:pPr>
              <w:pStyle w:val="Date"/>
            </w:pPr>
            <w: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CE16078" w14:textId="77777777" w:rsidR="00CF06B1" w:rsidRDefault="00824AF5">
            <w:pPr>
              <w:pStyle w:val="Off-Month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D3ECC83" w14:textId="77777777" w:rsidR="00CF06B1" w:rsidRDefault="00824AF5">
            <w:pPr>
              <w:pStyle w:val="Off-MonthDate"/>
            </w:pPr>
            <w:r>
              <w:t>2</w:t>
            </w:r>
          </w:p>
        </w:tc>
      </w:tr>
      <w:tr w:rsidR="00CF06B1" w14:paraId="044ABC1A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D8F3A3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AB9671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5B5852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FC2C752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E656291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2831CFB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FBADE3" w14:textId="77777777" w:rsidR="00CF06B1" w:rsidRDefault="00CF06B1"/>
        </w:tc>
      </w:tr>
      <w:tr w:rsidR="00CF06B1" w14:paraId="6F094F8A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1EF4BB" w14:textId="77777777" w:rsidR="00CF06B1" w:rsidRDefault="00824AF5">
            <w:pPr>
              <w:pStyle w:val="Off-Month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89F881F" w14:textId="77777777" w:rsidR="00CF06B1" w:rsidRDefault="00824AF5">
            <w:pPr>
              <w:pStyle w:val="Off-Month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35CD19" w14:textId="77777777" w:rsidR="00CF06B1" w:rsidRDefault="00824AF5">
            <w:pPr>
              <w:pStyle w:val="Off-Month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A0A2EFE" w14:textId="77777777" w:rsidR="00CF06B1" w:rsidRDefault="00824AF5">
            <w:pPr>
              <w:pStyle w:val="Off-Month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3B9AA3B" w14:textId="77777777" w:rsidR="00CF06B1" w:rsidRDefault="00824AF5">
            <w:pPr>
              <w:pStyle w:val="Off-MonthDate"/>
            </w:pPr>
            <w: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4C458BF" w14:textId="77777777" w:rsidR="00CF06B1" w:rsidRDefault="00824AF5">
            <w:pPr>
              <w:pStyle w:val="Off-MonthDate"/>
            </w:pPr>
            <w: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B8D83E2" w14:textId="77777777" w:rsidR="00CF06B1" w:rsidRDefault="00824AF5">
            <w:pPr>
              <w:pStyle w:val="Off-MonthDate"/>
            </w:pPr>
            <w:r>
              <w:t>9</w:t>
            </w:r>
          </w:p>
        </w:tc>
      </w:tr>
      <w:tr w:rsidR="00CF06B1" w14:paraId="049C1F6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533D4430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706DC45E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3E134FAC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05E44757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21917D85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65891189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567293C7" w14:textId="77777777" w:rsidR="00CF06B1" w:rsidRDefault="00CF06B1"/>
        </w:tc>
      </w:tr>
    </w:tbl>
    <w:p w14:paraId="746E3BD0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6158C9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3F982A3" w14:textId="77777777" w:rsidR="00CF06B1" w:rsidRDefault="00CF06B1"/>
        </w:tc>
      </w:tr>
      <w:tr w:rsidR="00CF06B1" w14:paraId="53DDF01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3BF73D8" w14:textId="77777777" w:rsidR="00CF06B1" w:rsidRDefault="004E77A9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32CBEA07" w14:textId="77777777"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14:paraId="0450DBF5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14:paraId="5A2B070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12F68F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899A6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F51BB6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34FB18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91A9CE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2BEE78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6858FF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6267D25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FBA6473" w14:textId="77777777" w:rsidR="00824AF5" w:rsidRDefault="00824AF5" w:rsidP="00824AF5">
            <w:pPr>
              <w:pStyle w:val="Off-Month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AC6ABD" w14:textId="77777777" w:rsidR="00824AF5" w:rsidRDefault="00824AF5" w:rsidP="00824AF5">
            <w:pPr>
              <w:pStyle w:val="Off-Month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D87C222" w14:textId="77777777" w:rsidR="00824AF5" w:rsidRDefault="00824AF5" w:rsidP="00824AF5">
            <w:pPr>
              <w:pStyle w:val="Off-Month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2F545D" w14:textId="77777777" w:rsidR="00824AF5" w:rsidRDefault="00824AF5" w:rsidP="00824AF5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C44E99" w14:textId="77777777" w:rsidR="00824AF5" w:rsidRDefault="00824AF5" w:rsidP="00824AF5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08231D" w14:textId="77777777"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380014" w14:textId="77777777" w:rsidR="00824AF5" w:rsidRDefault="00824AF5" w:rsidP="00824AF5">
            <w:pPr>
              <w:pStyle w:val="Date"/>
            </w:pPr>
            <w:r>
              <w:t>2</w:t>
            </w:r>
          </w:p>
        </w:tc>
      </w:tr>
      <w:tr w:rsidR="00CF06B1" w14:paraId="13C77AD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3FDFE1F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20AB7EB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03E5EE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CAB389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256586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8B164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3E282FA" w14:textId="77777777" w:rsidR="00CF06B1" w:rsidRDefault="00CF06B1"/>
        </w:tc>
      </w:tr>
      <w:tr w:rsidR="00CF06B1" w14:paraId="52B72971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6C0C25A" w14:textId="77777777" w:rsidR="00CF06B1" w:rsidRDefault="00824AF5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CE9A4" w14:textId="77777777" w:rsidR="00CF06B1" w:rsidRDefault="00824AF5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ACBDE1F" w14:textId="77777777" w:rsidR="00CF06B1" w:rsidRDefault="00824AF5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A14FED1" w14:textId="77777777"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804A34" w14:textId="77777777"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AB8228" w14:textId="77777777"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AD2D7F" w14:textId="77777777" w:rsidR="00CF06B1" w:rsidRDefault="00824AF5">
            <w:pPr>
              <w:pStyle w:val="Date"/>
            </w:pPr>
            <w:r>
              <w:t>9</w:t>
            </w:r>
          </w:p>
        </w:tc>
      </w:tr>
      <w:tr w:rsidR="00CF06B1" w14:paraId="0F09BF1D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BDB8C1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465A2C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A216309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DE12E75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BFFE5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A8D4683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D719E9" w14:textId="77777777" w:rsidR="00CF06B1" w:rsidRDefault="00CF06B1"/>
        </w:tc>
      </w:tr>
      <w:tr w:rsidR="00CF06B1" w14:paraId="531D329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F5693F" w14:textId="77777777"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8D341B7" w14:textId="77777777"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8D13A6" w14:textId="77777777" w:rsidR="00CF06B1" w:rsidRDefault="00824AF5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379F0C" w14:textId="77777777"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DD5DBC" w14:textId="77777777"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61CEFD" w14:textId="77777777"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4E83A6" w14:textId="77777777" w:rsidR="00CF06B1" w:rsidRDefault="00824AF5">
            <w:pPr>
              <w:pStyle w:val="Date"/>
            </w:pPr>
            <w:r>
              <w:t>16</w:t>
            </w:r>
          </w:p>
        </w:tc>
      </w:tr>
      <w:tr w:rsidR="00CF06B1" w14:paraId="4CC0D58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229FEE1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23D089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903E698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5B2325A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429E6F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C4C5D8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E6A7D2" w14:textId="77777777" w:rsidR="00CF06B1" w:rsidRDefault="00CF06B1"/>
        </w:tc>
      </w:tr>
      <w:tr w:rsidR="00CF06B1" w14:paraId="218ACF8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CCD38FB" w14:textId="77777777"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0FA810" w14:textId="77777777"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AF2E1A" w14:textId="77777777"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886F70" w14:textId="77777777"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280D48" w14:textId="77777777"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E9244B9" w14:textId="77777777"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631E36" w14:textId="77777777" w:rsidR="00CF06B1" w:rsidRDefault="00824AF5">
            <w:pPr>
              <w:pStyle w:val="Date"/>
            </w:pPr>
            <w:r>
              <w:t>23</w:t>
            </w:r>
          </w:p>
        </w:tc>
      </w:tr>
      <w:tr w:rsidR="00CF06B1" w14:paraId="285CD69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547C2E2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D0C4055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A0CA365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51B1B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D4DA43E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A2924C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35B27" w14:textId="77777777" w:rsidR="00CF06B1" w:rsidRDefault="00CF06B1"/>
        </w:tc>
      </w:tr>
      <w:tr w:rsidR="00CF06B1" w14:paraId="56C06C6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A11628" w14:textId="77777777" w:rsidR="00CF06B1" w:rsidRDefault="003E2ABC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ADBB1F5" w14:textId="77777777" w:rsidR="00CF06B1" w:rsidRDefault="003E2ABC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946CB08" w14:textId="77777777" w:rsidR="00CF06B1" w:rsidRDefault="003E2ABC">
            <w:pPr>
              <w:pStyle w:val="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E7F99A" w14:textId="77777777" w:rsidR="00CF06B1" w:rsidRDefault="003E2ABC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D5F60FC" w14:textId="77777777" w:rsidR="00CF06B1" w:rsidRDefault="003E2ABC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188DCB" w14:textId="77777777" w:rsidR="00CF06B1" w:rsidRDefault="003E2ABC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049476" w14:textId="77777777" w:rsidR="00CF06B1" w:rsidRDefault="003E2ABC">
            <w:pPr>
              <w:pStyle w:val="Date"/>
            </w:pPr>
            <w:r>
              <w:t>30</w:t>
            </w:r>
          </w:p>
        </w:tc>
      </w:tr>
      <w:tr w:rsidR="00CF06B1" w14:paraId="2B3FC89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0B76DF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5DC1F7A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8B07CB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AC3EF6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F820BC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0C9D11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F28E0A" w14:textId="77777777" w:rsidR="00CF06B1" w:rsidRDefault="00CF06B1"/>
        </w:tc>
      </w:tr>
      <w:tr w:rsidR="00CF06B1" w14:paraId="20F6BE0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8FEE9C0" w14:textId="77777777" w:rsidR="00CF06B1" w:rsidRDefault="003E2ABC" w:rsidP="003E2ABC">
            <w:pPr>
              <w:pStyle w:val="Date"/>
            </w:pPr>
            <w:r>
              <w:t>3</w:t>
            </w:r>
            <w:r w:rsidR="004E77A9"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5A3A9F" w14:textId="77777777" w:rsidR="00CF06B1" w:rsidRDefault="003E2ABC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87D7B9" w14:textId="77777777" w:rsidR="00CF06B1" w:rsidRDefault="003E2ABC">
            <w:pPr>
              <w:pStyle w:val="Off-Month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6BDF0D" w14:textId="77777777" w:rsidR="00CF06B1" w:rsidRDefault="003E2ABC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158BF88" w14:textId="77777777" w:rsidR="00CF06B1" w:rsidRDefault="003E2ABC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B874AA" w14:textId="77777777" w:rsidR="00CF06B1" w:rsidRDefault="003E2ABC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605057" w14:textId="77777777" w:rsidR="00CF06B1" w:rsidRDefault="003E2ABC">
            <w:pPr>
              <w:pStyle w:val="Off-MonthDate"/>
            </w:pPr>
            <w:r>
              <w:t>6</w:t>
            </w:r>
          </w:p>
        </w:tc>
      </w:tr>
      <w:tr w:rsidR="00CF06B1" w14:paraId="1CA814C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4E4AA4C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4365EF57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389BAC41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472C16AD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016EB541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0F2C4041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2FA9B596" w14:textId="77777777" w:rsidR="00CF06B1" w:rsidRDefault="00CF06B1"/>
        </w:tc>
      </w:tr>
    </w:tbl>
    <w:p w14:paraId="7731A085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6E72B4C6" w14:textId="77777777">
        <w:trPr>
          <w:cantSplit/>
          <w:trHeight w:hRule="exact" w:val="1800"/>
        </w:trPr>
        <w:tc>
          <w:tcPr>
            <w:tcW w:w="7200" w:type="dxa"/>
          </w:tcPr>
          <w:p w14:paraId="45E7F36F" w14:textId="77777777" w:rsidR="00CF06B1" w:rsidRDefault="00CF06B1"/>
        </w:tc>
      </w:tr>
    </w:tbl>
    <w:p w14:paraId="418E0CC3" w14:textId="77777777" w:rsidR="00CF06B1" w:rsidRDefault="00CF06B1" w:rsidP="00CC0CFD">
      <w:pPr>
        <w:pStyle w:val="NoSpacing"/>
      </w:pPr>
    </w:p>
    <w:sectPr w:rsidR="00CF06B1">
      <w:headerReference w:type="default" r:id="rId8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ADB3A" w14:textId="77777777" w:rsidR="00F2217B" w:rsidRDefault="00F2217B">
      <w:pPr>
        <w:spacing w:after="0"/>
      </w:pPr>
      <w:r>
        <w:separator/>
      </w:r>
    </w:p>
  </w:endnote>
  <w:endnote w:type="continuationSeparator" w:id="0">
    <w:p w14:paraId="4451E421" w14:textId="77777777" w:rsidR="00F2217B" w:rsidRDefault="00F221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B942E" w14:textId="77777777" w:rsidR="00F2217B" w:rsidRDefault="00F2217B">
      <w:pPr>
        <w:spacing w:after="0"/>
      </w:pPr>
      <w:r>
        <w:separator/>
      </w:r>
    </w:p>
  </w:footnote>
  <w:footnote w:type="continuationSeparator" w:id="0">
    <w:p w14:paraId="671C0EC7" w14:textId="77777777" w:rsidR="00F2217B" w:rsidRDefault="00F2217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72AC0" w14:textId="77777777" w:rsidR="00C866B8" w:rsidRDefault="00C866B8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6FBD715" wp14:editId="16771C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D2E6973" id="Group 37" o:spid="_x0000_s1026" alt="Title: Background graphic - Description: Background design drawing of a hummingbird in reeds and flowers." style="position:absolute;margin-left:0;margin-top:0;width:612pt;height:11in;z-index:-251658240;mso-position-horizontal-relative:page;mso-position-vertical-relative:page" coordsize="7772400,10058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uq1h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">
              <v:rect id="Rectangle 2" o:spid="_x0000_s1027" style="position:absolute;width:7772400;height:10058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2Z8wgAA&#10;ANoAAAAPAAAAZHJzL2Rvd25yZXYueG1sRI9Ba8JAFITvhf6H5RV6qxtDKRJdJUhbmmMTQbw9s88k&#10;mn0bstuY/PuuIHgcZuYbZrUZTSsG6l1jWcF8FoEgLq1uuFKwK77eFiCcR9bYWiYFEznYrJ+fVpho&#10;e+VfGnJfiQBhl6CC2vsukdKVNRl0M9sRB+9ke4M+yL6SusdrgJtWxlH0IQ02HBZq7GhbU3nJ/4wC&#10;dxyyYurS/fngymP6yaZ4z76Ven0Z0yUIT6N/hO/tH60ghtuVcAPk+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LZnzCAAAA2gAAAA8AAAAAAAAAAAAAAAAAlwIAAGRycy9kb3du&#10;cmV2LnhtbFBLBQYAAAAABAAEAPUAAACGAwAAAAA=&#10;" filled="f" stroked="f" strokeweight="2pt"/>
              <v:group id="Group 3" o:spid="_x0000_s1028" style="position:absolute;left:394919;top:521908;width:7081521;height:9138287" coordorigin="394919,521908" coordsize="7081521,9138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<v:group id="Group 4" o:spid="_x0000_s1029" style="position:absolute;left:394919;top:6770943;width:816607;height:2699385" coordorigin="394919,6770943" coordsize="818103,26998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 id="Freeform 16" o:spid="_x0000_s1030" style="position:absolute;left:571871;top:8180615;width:455668;height:1290184;visibility:visible;mso-wrap-style:square;v-text-anchor:top" coordsize="661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3aGcwQAA&#10;ANsAAAAPAAAAZHJzL2Rvd25yZXYueG1sRE9Li8IwEL4v+B/CCHtbUxe2LNUooiz4OFm9eBubsSk2&#10;k9pErfvrN4Kwt/n4njOedrYWN2p95VjBcJCAIC6crrhUsN/9fHyD8AFZY+2YFDzIw3TSextjpt2d&#10;t3TLQyliCPsMFZgQmkxKXxiy6AeuIY7cybUWQ4RtKXWL9xhua/mZJKm0WHFsMNjQ3FBxzq9WwWa2&#10;LQ2tfy+pkQu3Wm4Oxxy/lHrvd7MRiEBd+Be/3Esd56fw/CUeIC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d2hnMEAAADbAAAADwAAAAAAAAAAAAAAAACXAgAAZHJzL2Rvd25y&#10;ZXYueG1sUEsFBgAAAAAEAAQA9QAAAIUDAAAAAA==&#10;" path="m454,2401l454,2401,397,462,397,462,397,449,397,449,392,436,392,436,392,427,392,414,392,414,392,405,392,405,388,401,388,401,388,379,384,352,384,352,384,339,384,339,384,321,384,321,384,313,384,313,388,308,388,308,397,304,397,304,401,304,406,308,406,308,441,321,441,321,459,330,459,330,485,339,485,339,529,352,529,352,551,357,551,357,569,361,569,361,591,365,613,370,613,370,630,379,630,379,644,387,644,387,648,387,648,387,644,383,644,383,635,379,635,379,626,370,626,370,600,352,600,352,586,343,586,343,547,321,547,321,516,308,481,299,481,299,445,290,410,286,410,286,437,286,437,286,441,290,441,290,472,295,472,295,494,299,494,299,529,299,529,299,578,295,578,295,626,295,626,295,657,299,657,299,657,299,657,299,661,299,661,299,648,290,648,290,635,282,635,282,600,268,600,268,591,264,591,264,556,255,516,255,516,255,547,246,547,246,564,238,564,238,600,229,600,229,608,224,608,224,630,216,630,216,639,216,639,216,644,211,644,211,622,207,622,207,600,207,600,207,573,207,573,207,551,211,551,211,472,233,472,233,511,180,511,180,520,172,520,172,525,167,525,167,529,158,529,158,538,145,538,145,542,136,542,136,551,119,551,119,556,114,560,105,560,105,551,105,551,105,547,110,547,110,542,110,542,110,538,114,538,114,525,119,525,119,516,127,516,127,498,136,498,136,481,145,481,145,459,163,459,163,441,180,441,180,423,198,423,198,406,220,406,220,414,198,414,198,423,180,423,180,432,158,432,158,437,132,437,132,437,105,437,105,441,53,441,53,441,13,441,13,441,13,441,13,437,17,437,17,428,26,419,35,419,35,406,53,406,53,401,66,401,66,397,79,397,79,392,101,392,101,384,132,384,132,384,145,384,145,379,167,379,167,379,176,379,176,379,198,379,198,379,202,379,202,375,220,375,220,375,233,375,233,370,246,370,246,370,251,370,251,366,260,366,260,362,224,362,224,357,189,357,189,362,154,362,154,362,119,362,119,357,83,357,83,353,57,353,57,344,26,344,26,331,4,331,4,331,4,331,4,326,,326,,322,4,322,4,322,13,322,13,318,30,318,30,313,53,313,53,313,70,313,70,313,75,313,75,313,92,313,92,318,114,318,114,322,145,322,145,326,154,326,154,331,172,331,172,331,176,331,176,340,211,340,211,313,158,313,158,287,105,287,105,269,83,247,66,247,66,229,44,229,44,212,35,212,35,203,30,203,30,203,35,203,35,207,35,207,35,207,39,207,39,212,57,212,57,221,66,221,66,225,79,225,79,251,123,251,123,265,145,265,145,282,167,282,167,287,180,287,180,300,194,313,211,313,211,340,251,340,251,304,220,269,185,269,185,265,180,265,180,238,154,212,132,212,132,181,110,181,110,154,97,124,79,124,79,115,79,115,79,115,83,115,83,119,92,119,92,124,101,124,101,132,110,132,110,137,114,137,114,150,132,150,132,159,141,159,141,168,149,168,149,177,158,177,158,194,176,194,176,207,185,207,185,221,198,221,198,238,207,238,207,256,220,256,220,287,242,287,242,212,198,212,198,181,185,181,185,150,172,150,172,115,158,93,154,66,154,66,154,53,154,53,154,49,154,49,154,53,163,58,167,58,167,71,172,71,172,75,176,75,176,80,180,80,180,88,180,88,180,93,185,93,185,106,189,106,189,119,198,119,198,128,202,128,202,150,211,150,211,172,224,172,224,177,224,177,224,181,229,181,229,207,238,207,238,216,246,216,246,265,264,265,264,247,260,247,260,225,260,225,260,185,264,185,264,168,264,168,264,150,268,150,268,115,277,115,277,84,286,84,286,53,304,53,304,27,317,27,317,5,330,5,330,5,335,,335,,335,9,335,9,335,13,330,13,330,13,330,13,330,27,326,27,326,31,321,31,321,49,313,49,313,62,313,62,313,66,313,66,313,75,313,75,313,88,313,88,313,115,313,115,313,141,313,141,313,190,304,190,304,203,304,203,304,212,299,212,299,260,290,260,290,287,290,287,290,296,290,296,290,318,290,318,290,335,295,335,295,353,313,353,313,357,317,357,317,357,326,357,326,370,374,370,374,370,392,370,392,375,409,375,409,375,418,375,432,375,432,375,449,375,449,379,471,379,471,428,2401,428,2401,454,2401,454,2401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55;top:6770943;width:507365;height:2679065;rotation:233965fd;flip:x;visibility:visible;mso-wrap-style:square;v-text-anchor:top" coordsize="736,3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3U0wgAA&#10;ANsAAAAPAAAAZHJzL2Rvd25yZXYueG1sRE9La8JAEL4X/A/LCN7qJgXbEl2DFpT2VBpFPI7ZMYlm&#10;Z0N28+i/7xYKvc3H95xVOppa9NS6yrKCeB6BIM6trrhQcDzsHl9BOI+ssbZMCr7JQbqePKww0Xbg&#10;L+ozX4gQwi5BBaX3TSKly0sy6Oa2IQ7c1bYGfYBtIXWLQwg3tXyKomdpsOLQUGJDbyXl96wzCvru&#10;dvg8n/wlzsdhi4s4zvYftVKz6bhZgvA0+n/xn/tdh/kv8PtLOECu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I7dTTCAAAA2wAAAA8AAAAAAAAAAAAAAAAAlwIAAGRycy9kb3du&#10;cmV2LnhtbFBLBQYAAAAABAAEAPUAAACGAwAAAAA=&#10;" path="m524,3887l524,3887,445,520,445,520,441,503,441,503,436,489,436,489,436,476,436,463,436,463,436,454,436,454,432,450,432,450,432,423,432,410,427,397,427,397,427,379,427,379,427,357,427,357,427,348,427,348,432,344,432,344,441,339,441,339,445,344,454,344,454,344,489,362,489,362,511,370,511,370,542,379,542,379,586,392,586,392,612,397,612,397,634,401,634,401,661,410,683,414,683,414,701,423,701,423,714,432,714,432,718,432,718,432,714,428,714,428,709,423,709,423,696,414,696,414,665,392,665,392,652,384,652,384,608,357,608,357,573,344,537,335,537,335,498,326,458,322,458,322,485,322,485,322,489,322,489,322,524,331,524,331,551,331,551,331,590,335,590,335,643,331,643,331,701,331,701,331,714,331,731,335,731,335,736,335,736,335,736,335,736,335,723,322,723,322,705,313,705,313,665,300,665,300,656,295,656,295,617,287,573,287,573,287,590,278,608,273,608,273,630,269,630,269,665,256,665,256,674,251,674,251,701,243,701,243,709,238,709,238,718,234,718,234,692,234,692,234,665,229,665,229,639,234,639,234,617,238,617,238,524,260,524,260,573,203,573,203,577,194,577,194,582,185,582,185,590,176,590,176,599,163,599,163,608,154,608,154,617,137,617,137,621,128,621,119,621,119,612,119,612,119,608,124,608,124,604,124,604,124,595,128,595,128,586,137,586,137,573,146,573,146,555,154,555,154,537,163,537,163,511,181,511,181,489,203,489,203,471,221,471,221,449,247,449,247,463,225,463,225,471,198,471,198,480,176,480,176,485,150,485,150,489,119,489,119,489,57,489,57,489,18,489,18,489,18,489,18,485,18,485,18,476,27,467,40,467,40,454,62,454,62,449,75,449,75,445,88,445,88,436,115,436,115,427,146,427,146,427,163,427,163,423,190,423,190,423,194,423,194,423,221,423,221,423,229,423,229,418,247,418,247,418,260,418,260,414,278,414,278,410,282,410,282,405,287,405,287,401,251,401,251,401,212,401,212,401,172,401,172,401,132,401,132,401,97,401,97,392,62,392,62,379,31,379,31,370,9,370,9,366,5,366,5,366,,366,,361,9,361,9,357,18,357,18,352,35,352,35,352,57,352,57,348,79,348,79,348,84,348,84,348,106,348,106,352,128,352,128,361,163,361,163,361,172,361,172,366,190,366,190,370,198,370,198,379,234,379,234,352,176,352,176,317,119,317,119,300,97,277,71,277,71,255,53,255,53,233,40,233,40,225,35,225,35,229,40,229,40,229,44,229,44,229,44,229,44,238,62,238,62,247,75,247,75,251,88,251,88,282,141,282,141,295,163,295,163,313,190,313,190,322,203,322,203,335,221,348,234,348,234,379,282,379,282,339,247,300,207,300,207,295,198,295,198,264,172,233,146,233,146,203,128,203,128,172,106,136,88,136,88,128,88,128,88,128,97,128,97,132,106,132,106,141,115,141,115,145,124,145,124,154,128,154,128,167,150,167,150,181,159,181,159,189,168,189,168,194,176,194,176,216,194,216,194,229,207,229,207,247,221,247,221,269,234,269,234,286,247,286,247,322,273,322,273,233,221,233,221,203,207,203,207,167,194,167,194,128,181,101,172,75,172,75,172,62,172,62,172,57,172,57,172,62,181,66,185,66,185,79,194,79,194,84,198,84,198,88,203,88,203,97,203,97,203,101,207,101,207,114,212,114,212,132,221,132,221,141,225,141,225,163,238,163,238,189,251,189,251,198,251,198,251,203,256,203,256,229,269,229,269,242,273,242,273,295,295,295,295,273,291,273,291,251,291,251,291,207,291,207,291,185,295,185,295,163,300,163,300,128,309,128,309,92,322,92,322,57,339,57,339,26,353,26,353,9,370,9,370,4,370,,375,,375,9,375,9,375,17,370,17,370,17,366,17,366,31,362,31,362,35,357,35,357,53,353,53,353,66,348,66,348,75,348,75,348,84,348,84,348,97,348,97,348,128,348,128,348,154,348,154,348,211,339,211,339,225,339,225,339,238,335,238,335,291,322,291,322,322,322,322,322,330,322,330,322,352,326,352,326,370,331,370,331,383,339,392,348,392,348,396,353,396,353,401,366,401,366,410,419,410,419,410,428,410,441,410,441,418,458,418,458,418,467,414,481,414,481,418,503,418,503,418,525,418,525,498,3887,498,3887,524,3887,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22;top:8634700;width:502800;height:828465;visibility:visible;mso-wrap-style:square;v-text-anchor:top" coordsize="842,1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7cbQxgAA&#10;ANsAAAAPAAAAZHJzL2Rvd25yZXYueG1sRI9Pa8JAEMXvQr/DMoVeSt2oVErqKsUSUJCAf4rXITsm&#10;odnZNLvV+O2dg+Bthvfmvd/MFr1r1Jm6UHs2MBomoIgLb2suDRz22dsHqBCRLTaeycCVAizmT4MZ&#10;ptZfeEvnXSyVhHBI0UAVY5tqHYqKHIahb4lFO/nOYZS1K7Xt8CLhrtHjJJlqhzVLQ4UtLSsqfnf/&#10;zsDkL//Jvo/79/Hp6PNs4vP1pnk15uW5//oEFamPD/P9emUFX2DlFxl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7cbQxgAAANsAAAAPAAAAAAAAAAAAAAAAAJcCAABkcnMv&#10;ZG93bnJldi54bWxQSwUGAAAAAAQABAD1AAAAigMAAAAA&#10;" path="m542,1388l542,1388,507,595,507,595,503,577,503,577,498,560,498,560,498,542,498,529,498,529,498,520,498,520,494,511,494,511,494,498,494,481,494,467,490,454,490,454,485,436,485,436,485,410,485,410,485,401,485,401,494,392,494,392,503,392,503,392,512,392,520,397,520,397,560,414,560,414,582,423,582,423,617,436,617,436,670,450,670,450,701,454,701,454,727,463,727,463,754,467,776,476,776,476,798,485,798,485,816,494,816,494,824,498,824,498,816,489,816,489,811,485,811,485,794,472,794,472,763,450,763,450,745,441,745,441,692,410,692,410,653,397,613,384,613,384,569,375,520,366,520,366,538,366,556,370,556,370,560,370,560,370,600,375,600,375,626,379,626,379,675,384,675,384,736,379,736,379,798,379,798,379,816,379,833,384,833,384,838,384,838,384,842,384,842,384,824,370,824,370,807,357,807,357,785,348,763,344,763,344,750,340,750,340,705,331,679,326,653,326,653,326,675,322,697,313,697,313,719,309,719,309,758,295,758,295,772,291,772,291,802,278,802,278,811,273,811,273,820,269,820,269,789,269,789,269,758,265,758,265,732,269,732,269,701,273,701,273,600,300,600,300,653,229,653,229,661,221,661,221,666,212,666,212,675,203,675,203,688,185,688,185,692,176,692,176,701,154,701,154,710,146,710,137,710,137,701,137,701,137,697,141,697,141,692,146,692,146,683,150,683,150,670,154,670,154,653,168,653,168,635,176,635,176,613,190,613,190,586,207,586,207,560,229,560,229,538,256,538,256,516,282,516,282,529,256,529,256,538,229,538,229,547,203,547,203,556,172,556,172,556,137,556,137,560,66,560,66,560,44,560,22,560,22,560,22,560,22,560,22,556,22,556,22,542,35,534,44,534,44,520,71,520,71,512,84,512,84,507,102,507,102,498,132,498,132,490,168,490,168,485,185,485,185,485,216,485,216,485,225,485,225,481,251,481,251,481,260,481,260,481,282,481,282,476,300,476,300,472,317,472,317,467,322,467,322,463,331,463,331,459,291,459,291,459,243,459,243,459,199,459,199,459,154,459,154,459,110,459,110,445,75,445,75,437,40,437,40,419,9,419,9,419,5,419,5,419,,419,,410,9,410,9,410,22,410,22,406,44,406,44,401,71,401,71,401,93,401,93,401,97,401,97,401,124,401,124,401,146,401,146,410,190,410,190,415,199,415,199,419,221,419,221,423,229,423,229,432,269,432,269,401,203,401,203,362,141,362,141,340,110,318,84,318,84,291,62,291,62,269,44,269,44,260,40,260,40,260,44,260,44,260,49,260,49,265,53,265,53,274,75,274,75,282,88,282,88,287,102,287,102,322,163,322,163,340,190,340,190,357,216,357,216,366,234,366,234,379,251,397,269,397,269,432,322,432,322,388,282,344,238,344,238,335,229,335,229,304,199,269,168,269,168,230,146,230,146,194,124,159,106,159,106,155,102,146,102,146,102,146,110,146,110,155,119,155,119,159,132,159,132,168,141,168,141,172,150,172,150,194,172,194,172,203,185,203,185,216,194,216,194,225,203,225,203,247,225,247,225,260,238,260,238,282,251,282,251,304,265,304,265,326,282,326,282,366,313,366,313,318,282,269,256,269,256,230,238,230,238,194,221,194,221,146,207,115,199,88,199,88,199,71,199,71,199,62,199,62,199,66,207,75,212,75,212,88,221,88,221,97,225,97,225,102,229,102,229,111,234,111,234,119,238,119,238,133,243,133,243,155,256,155,256,159,260,159,260,190,273,190,273,216,287,216,287,225,291,225,291,230,295,230,295,260,309,260,309,278,313,278,313,340,340,340,340,313,335,313,335,291,335,291,335,238,335,238,335,212,340,212,340,190,344,190,344,146,353,146,353,106,370,106,370,66,388,66,388,31,406,31,406,9,423,9,423,5,428,,432,,432,9,428,9,428,18,423,18,423,18,423,18,423,31,414,31,414,40,410,40,410,62,401,62,401,80,397,80,397,84,401,84,401,93,397,93,397,111,397,111,397,146,401,146,401,181,397,181,397,243,392,243,392,256,388,256,388,274,384,274,384,331,370,331,370,366,370,366,370,379,370,379,370,401,375,401,375,423,379,423,379,437,388,445,397,445,397,454,406,454,406,454,419,454,419,467,481,467,481,467,489,467,503,467,503,476,525,476,525,476,538,476,547,476,547,481,573,481,573,481,604,481,604,512,1388,512,1388,542,1388,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19;top:8826111;width:732709;height:644466;visibility:visible;mso-wrap-style:square;v-text-anchor:top" coordsize="1362,1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G0b3wgAA&#10;ANsAAAAPAAAAZHJzL2Rvd25yZXYueG1sRE9Na4NAEL0X8h+WCeRS6mrSlGizESkEUuhFa++DO1Gp&#10;OyvuNjH/Plso9DaP9zn7fDaDuNDkessKkigGQdxY3XOroP48Pu1AOI+scbBMCm7kID8sHvaYaXvl&#10;ki6Vb0UIYZehgs77MZPSNR0ZdJEdiQN3tpNBH+DUSj3hNYSbQa7j+EUa7Dk0dDjSW0fNd/VjFHyl&#10;H3Ndlet4M6SPZfE8vidYbJVaLefiFYSn2f+L/9wnHean8PtLOEAe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gbRvfCAAAA2wAAAA8AAAAAAAAAAAAAAAAAlwIAAGRycy9kb3du&#10;cmV2LnhtbFBLBQYAAAAABAAEAPUAAACGAwAAAAA=&#10;" path="m837,1198l837,1198,828,1075,820,956,820,956,815,930,815,930,811,903,811,903,806,877,811,863,806,850,806,850,802,837,802,837,802,824,802,824,798,802,798,775,798,753,793,727,793,727,789,700,789,700,784,683,784,656,784,656,789,643,789,643,798,634,798,634,811,630,811,630,824,630,837,634,837,634,908,665,908,665,943,678,943,678,1000,700,1000,700,1044,714,1088,722,1088,722,1133,731,1133,731,1172,744,1172,744,1216,753,1260,766,1260,766,1296,784,1296,784,1322,797,1322,797,1331,802,1331,802,1326,793,1322,789,1322,789,1309,780,1309,780,1282,762,1282,762,1234,722,1234,722,1207,709,1207,709,1163,683,1119,661,1119,661,1058,639,992,617,992,617,921,603,842,590,842,590,868,590,899,595,899,595,908,595,908,595,965,608,965,608,1014,612,1014,612,1088,617,1088,617,1141,617,1190,612,1190,612,1291,608,1291,608,1322,612,1348,617,1348,617,1357,621,1357,621,1362,621,1362,621,1335,599,1335,599,1304,577,1304,577,1269,564,1234,551,1234,551,1212,542,1212,542,1181,533,1141,529,1102,524,1058,529,1058,529,1093,515,1128,506,1128,506,1163,493,1163,493,1229,471,1229,471,1247,467,1247,467,1274,458,1300,449,1300,449,1313,440,1313,440,1322,436,1326,432,1326,432,1278,427,1278,427,1252,427,1229,427,1229,427,1181,432,1181,432,1137,436,1137,436,1049,458,969,480,969,480,1014,423,1058,370,1058,370,1066,357,1066,357,1080,339,1080,339,1088,326,1088,326,1111,295,1111,295,1119,282,1119,282,1137,246,1137,246,1146,233,1150,216,1150,216,1141,216,1133,220,1133,220,1124,224,1124,224,1119,229,1119,229,1102,233,1102,233,1084,246,1084,246,1071,255,1058,264,1058,264,1022,282,1022,282,992,299,992,299,969,317,947,335,947,335,908,370,908,370,886,387,868,410,868,410,851,432,833,454,833,454,851,410,851,410,868,370,868,370,886,321,886,321,895,273,895,273,899,220,899,220,903,163,903,105,903,105,903,66,903,31,903,31,903,31,903,31,903,31,899,31,899,31,881,48,868,70,868,70,837,110,837,110,828,136,828,136,820,158,820,158,811,185,802,211,802,211,789,269,789,269,784,299,784,299,784,343,784,343,784,361,784,361,780,405,780,405,780,423,780,423,776,454,776,454,771,480,771,480,767,511,767,511,758,520,758,520,754,533,754,533,745,498,740,462,740,462,740,392,740,392,745,321,745,321,745,282,745,246,745,246,740,211,740,176,740,176,732,145,723,114,723,114,705,57,705,57,683,13,683,13,679,9,679,9,674,,674,,670,4,665,13,665,13,661,31,661,31,652,66,652,66,648,105,648,105,648,150,648,150,648,154,648,154,648,194,648,194,648,233,648,233,665,299,665,299,670,317,670,317,679,352,679,352,683,365,683,365,692,401,701,432,701,432,674,379,648,326,648,326,586,220,586,220,551,176,511,132,511,132,467,97,467,97,449,83,432,70,432,70,427,66,419,66,419,66,419,66,419,70,419,70,423,75,423,75,427,83,427,83,441,114,441,114,454,141,454,141,467,163,467,163,494,211,520,260,520,260,546,304,546,304,564,326,577,348,577,348,591,370,591,370,604,387,617,405,643,432,643,432,670,476,701,520,701,520,626,454,591,418,555,383,555,383,542,370,542,370,489,317,463,295,436,273,436,273,370,229,370,229,313,198,256,167,256,167,247,163,234,163,234,163,234,176,234,176,247,189,247,189,256,207,256,207,269,224,269,224,282,238,282,238,313,277,313,277,331,291,331,291,348,313,348,313,361,326,361,326,401,361,401,361,423,379,423,379,458,405,458,405,494,427,494,427,529,449,529,449,595,502,595,502,516,454,432,410,432,410,375,379,375,379,313,357,313,357,273,343,234,330,189,321,141,317,141,317,110,317,110,317,106,317,101,321,101,321,106,326,110,330,123,339,123,339,145,357,145,357,159,365,159,365,167,370,167,370,176,374,176,374,189,379,189,379,216,392,216,392,247,410,247,410,260,414,260,414,304,440,304,440,353,462,353,462,361,467,361,467,375,471,375,471,423,493,423,493,445,502,445,502,498,524,546,542,546,542,507,537,507,537,467,537,467,537,423,537,383,542,383,542,344,546,344,546,304,551,304,551,269,559,234,568,234,568,167,595,167,595,110,621,110,621,79,639,53,652,53,652,13,683,13,683,4,687,,692,,692,18,687,18,687,31,678,31,678,31,678,31,678,44,674,53,670,53,670,62,661,62,661,79,652,97,647,97,647,123,643,123,643,137,643,137,643,150,643,150,643,181,643,181,643,234,643,234,643,291,643,291,643,339,634,392,630,392,630,414,621,414,621,441,617,441,617,485,603,533,595,533,595,591,595,591,595,613,595,613,595,652,599,652,599,670,603,687,612,687,612,705,625,723,643,723,643,732,652,732,652,736,674,736,674,749,722,758,771,758,771,758,793,758,811,758,811,771,846,771,846,771,855,771,868,771,885,771,885,776,925,776,925,776,969,776,969,780,1084,780,1198,780,1198,837,1198,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15;top:521908;width:1762125;height:9138287" coordorigin="5714315,521908" coordsize="1586776,82237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 id="Freeform 6" o:spid="_x0000_s1035" style="position:absolute;left:6648231;top:6991805;width:391795;height:1727835;visibility:visible;mso-wrap-style:square;v-text-anchor:top" coordsize="569,25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y5ZwgAA&#10;ANoAAAAPAAAAZHJzL2Rvd25yZXYueG1sRI9Ba8JAFITvQv/D8gq96aYegqRZRQWpnqqphxwf2Wc2&#10;mn0bsqtJ/323UPA4zMw3TL4abSse1PvGsYL3WQKCuHK64VrB+Xs3XYDwAVlj65gU/JCH1fJlkmOm&#10;3cAnehShFhHCPkMFJoQuk9JXhiz6meuIo3dxvcUQZV9L3eMQ4baV8yRJpcWG44LBjraGqltxtwp2&#10;LjlsqLwd5dDI8ut6/rzUhpV6ex3XHyACjeEZ/m/vtYIU/q7EGy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bLlnCAAAA2gAAAA8AAAAAAAAAAAAAAAAAlwIAAGRycy9kb3du&#10;cmV2LnhtbFBLBQYAAAAABAAEAPUAAACGAwAAAAA=&#10;" path="m344,2507l344,2507,344,396,344,396,344,388,344,388,340,374,340,374,340,352,340,352,335,348,335,348,335,344,335,344,335,322,331,304,331,304,331,291,331,291,331,273,331,273,331,269,331,269,335,264,335,264,340,260,340,260,353,264,353,264,379,278,379,278,392,282,392,282,419,291,419,291,454,300,454,300,472,304,472,304,489,308,489,308,525,317,525,317,542,326,542,326,551,330,551,330,556,330,556,330,551,326,551,326,547,326,547,326,538,317,538,317,516,300,516,300,503,295,503,295,467,273,467,273,445,264,414,255,414,255,384,251,353,247,353,247,375,247,375,247,379,247,379,247,406,251,406,251,423,255,423,255,459,255,459,255,498,255,498,255,542,251,542,251,564,255,564,255,569,255,569,255,569,255,569,255,560,247,560,247,547,238,547,238,516,229,516,229,507,225,507,225,476,220,445,220,445,220,472,211,472,211,485,207,485,207,516,194,516,194,520,194,520,194,542,185,542,185,551,181,551,181,556,181,556,181,533,176,533,176,516,176,516,176,494,176,494,176,476,181,476,181,406,198,406,198,441,154,441,154,445,145,445,145,450,141,450,141,454,136,454,136,463,123,463,123,467,114,467,114,476,101,476,101,481,97,481,88,481,88,476,88,476,88,472,92,472,92,467,92,467,92,463,97,463,97,454,101,454,101,441,110,441,110,428,114,428,114,414,123,414,123,397,136,397,136,379,154,379,154,366,172,366,172,348,189,348,189,357,172,357,172,366,154,366,154,370,132,370,132,375,114,375,114,379,88,379,88,379,44,379,44,379,13,379,13,379,13,379,13,375,13,375,13,362,26,362,26,353,44,353,44,348,53,348,53,344,66,344,66,335,88,335,88,331,110,331,110,331,123,331,123,331,141,331,141,326,150,326,150,326,167,326,167,326,176,326,176,326,189,326,189,322,198,322,198,322,211,322,211,318,216,318,216,313,220,313,220,313,194,313,194,309,163,309,163,313,132,313,132,313,101,313,101,309,70,309,70,304,48,304,48,296,22,296,22,287,4,287,4,282,,282,,282,,282,,278,4,278,4,278,13,278,13,273,26,273,26,273,44,273,44,269,62,269,62,273,62,273,62,269,79,269,79,273,97,273,97,278,123,278,123,282,132,282,132,282,145,282,145,287,154,287,154,296,181,296,181,273,132,273,132,247,92,247,92,234,70,216,53,216,53,199,40,199,40,181,26,181,26,177,26,177,26,177,26,177,26,177,31,177,31,181,35,181,35,185,48,185,48,190,57,190,57,199,66,199,66,221,106,221,106,229,123,229,123,243,145,243,145,247,154,247,154,260,167,269,181,269,181,296,216,296,216,260,189,234,159,234,159,229,154,229,154,207,132,181,110,181,110,154,97,154,97,132,79,110,66,110,66,102,66,102,66,102,70,102,70,106,79,106,79,110,84,110,84,115,92,115,92,119,97,119,97,132,114,132,114,141,119,141,119,146,128,146,128,154,136,154,136,168,150,168,150,177,159,177,159,194,167,194,167,207,176,207,176,221,185,221,185,247,207,247,207,181,167,181,167,159,159,159,159,132,150,132,150,97,136,62,132,62,132,49,132,49,132,44,132,44,132,49,136,53,141,53,141,62,150,62,150,66,150,66,150,71,154,71,154,75,154,75,154,80,159,80,159,93,163,93,163,106,172,106,172,110,172,110,172,128,181,128,181,150,189,150,189,154,194,154,194,159,198,159,198,177,203,177,203,190,207,190,207,229,225,229,225,212,225,212,225,199,225,199,225,163,225,163,225,146,225,146,225,128,229,128,229,102,238,102,238,71,247,71,247,49,260,49,260,22,273,22,273,9,282,9,282,,286,,286,9,286,9,286,13,282,13,282,13,282,13,282,22,278,22,278,27,273,27,273,44,269,44,269,53,269,53,269,58,269,58,269,66,264,66,264,75,264,75,264,102,269,102,269,124,269,124,269,163,260,163,260,177,260,177,260,185,255,185,255,225,247,225,247,247,247,247,247,256,247,256,247,273,251,273,251,287,255,287,255,304,264,304,264,309,273,309,273,309,282,309,282,318,322,318,322,318,335,318,335,322,352,322,352,322,366,322,366,326,383,326,383,326,405,326,405,322,2507,322,2507,344,2507,344,2507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77;top:521908;width:738814;height:8223754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XpUvwAA&#10;ANoAAAAPAAAAZHJzL2Rvd25yZXYueG1sRI/LCsIwEEX3gv8QRnCnqV34qEYRQRA34mPjbmzGtthM&#10;ShO1/XsjCC4v93G4i1VjSvGi2hWWFYyGEQji1OqCMwWX83YwBeE8ssbSMiloycFq2e0sMNH2zUd6&#10;nXwmwgi7BBXk3leJlC7NyaAb2oo4eHdbG/RB1pnUNb7DuCllHEVjabDgQMixok1O6eP0NAGybQ/7&#10;KK5mz8stNuM2Xc+u50ypfq9Zz0F4avw//GvvtIIJfK+EG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G1elS/AAAA2gAAAA8AAAAAAAAAAAAAAAAAlwIAAGRycy9kb3ducmV2&#10;LnhtbFBLBQYAAAAABAAEAPUAAACDAwAAAAA=&#10;" path="m10000,270l10000,270c9972,266,9944,263,9914,259,9885,257,9858,254,9830,252l9830,252c9858,248,9885,245,9914,241l9914,229c9903,225,9888,222,9876,218,9848,216,9820,213,9791,211l9791,211,9753,214,9753,214,9753,195c9737,191,9721,188,9706,184l9668,181,9668,181,9545,181,9458,184,9458,184,9458,169,9458,169c9430,166,9401,164,9373,161l9288,161c9276,163,9263,164,9251,166l9251,166,9203,154,9203,154c9173,152,9145,149,9118,147l9118,147,9079,147,9040,150c9024,151,9009,153,8993,154l8993,154,8993,154c8980,152,8968,149,8955,147,8938,145,8924,144,8909,142l8832,142,8832,142,8784,142c8772,145,8759,147,8746,150l8746,154,8661,154,8661,154c8648,152,8636,149,8624,147,8595,144,8566,142,8537,139l8537,139,8491,139c8478,142,8464,144,8452,147,8439,151,8427,154,8414,158l8414,158c8385,157,8356,155,8330,154,8313,153,8297,151,8281,150l8281,150,8243,147c8230,145,8218,144,8206,142l8206,142c8178,144,8147,145,8120,147l8120,154,8120,173,8120,173c8103,172,8088,170,8073,169l8073,166,8073,166,8035,166,8035,161,8035,161,7949,161c7921,163,7892,164,7861,166,7850,168,7838,171,7825,173l7825,184,7825,184,7825,184c7838,185,7850,187,7861,188l7861,188c7850,189,7838,191,7825,192l7825,192c7809,191,7794,189,7779,188,7765,187,7753,185,7741,184l7741,184c7710,185,7682,187,7654,188,7642,190,7630,193,7616,195l7616,195c7630,199,7642,202,7654,206l7654,211,7654,218,7654,218,7616,218c7587,217,7558,215,7532,214l7532,214,7494,214c7465,217,7435,219,7408,222l7408,222c7420,226,7433,229,7446,233l7568,241,7568,241,7446,244c7417,245,7389,247,7360,248l7360,248,7360,256c7375,258,7392,261,7408,263,7420,264,7433,266,7446,267l7568,270,7568,270c7556,272,7543,273,7532,275l7494,275,7494,275c7465,277,7435,280,7408,282l7408,289c7420,292,7433,294,7446,297l7568,297,7568,297,7568,308,7568,312c7556,315,7543,317,7532,320l7532,331,7532,331,7568,334c7597,336,7628,337,7654,339l7741,342,7825,339,7825,339,7825,346c7809,348,7794,351,7779,353l7779,353c7794,354,7809,356,7825,357,7838,359,7850,362,7861,364l8035,369,8035,369,7741,428,7446,489,7446,489,7237,519,7237,519,6990,579,6733,639,6733,639c6721,643,6708,646,6694,650l6649,662,6649,662c6635,669,6623,677,6610,684l6524,711,6524,711c6512,720,6499,728,6484,737l6484,737,6362,782c6334,799,6307,817,6276,834l6276,834c6261,848,6246,862,6230,876l6230,876,6021,823,5861,767,5861,767,5689,711,5689,711,5603,673c5575,661,5547,648,5518,636l5518,636c5505,626,5493,615,5480,605l5480,605c5468,601,5454,598,5443,594l5443,594c5468,583,5491,571,5518,560l5518,560c5532,556,5550,553,5566,549l5689,530,5897,508,5897,508,6155,473,6439,440,6439,440,6439,444,6484,444,6484,444c6499,441,6512,439,6524,436l6524,436c6539,437,6556,439,6572,440,6598,441,6622,443,6649,444l6649,444c6664,441,6679,439,6694,436l6694,436c6708,437,6721,439,6733,440l6781,440,6781,440c6807,439,6831,437,6857,436l6857,433,6857,433,6903,433,6942,433,6942,433c6958,431,6973,430,6990,428l6990,421,6990,421,7027,421,7076,421,7076,421c7088,420,7101,418,7112,417l7112,409,7027,406,7027,406c7044,403,7060,401,7076,398l7112,395,7112,391,7112,383,7112,383,7076,383,6990,380,6990,380c7002,377,7016,375,7027,372l7027,369,7027,364,7027,364,6990,364,6942,364,6942,364,6942,361,6942,353,6942,353,6903,353,6903,350,6903,350,6781,350,6781,350c6765,347,6749,345,6733,342l6733,342,6694,342,6649,342c6624,345,6598,347,6572,350l6572,350c6556,347,6539,345,6524,342l6524,342,6484,342c6470,343,6455,345,6439,346,6426,348,6414,351,6401,353l6401,353,6362,353,6362,350,6362,350,6276,350,6230,350,6230,361,6230,361,6155,361,6155,361,6107,364c6095,366,6081,367,6069,369,6081,371,6095,374,6107,376,6123,377,6139,379,6155,380l6155,380,6107,380,6069,380,6069,380c6052,382,6036,385,6021,387l6021,391,6021,391c6036,392,6052,394,6069,395l6107,395,6107,395c6095,398,6081,400,6069,403l6107,409,6107,409,6155,409c6180,411,6204,412,6230,414l6230,414c6218,416,6204,419,6191,421l6191,425,6191,428,6191,428,6276,425,6315,425,6315,425,6155,447,5944,466,5944,466,5736,489,5736,489,5309,526,5309,526c5283,506,5259,486,5233,466,5203,445,5177,424,5148,403l5148,403c5132,384,5114,365,5099,346,5088,328,5075,311,5061,293l5061,293,5061,278c5075,273,5088,268,5099,263l5099,263c5115,261,5132,258,5148,256,5159,253,5174,251,5185,248l5185,248c5200,251,5217,253,5233,256l5309,256c5337,255,5365,253,5393,252l5393,244,5393,244c5409,245,5428,247,5443,248,5468,249,5491,251,5518,252l5518,252,5603,252c5618,249,5635,247,5650,244l5650,229,5650,229,5689,229c5704,230,5722,232,5736,233l5773,233,5812,233,5812,233c5827,232,5845,230,5861,229,5874,227,5886,224,5897,222l5897,214c5886,211,5874,209,5861,206l5861,206,5944,206c5970,208,5995,209,6021,211,6049,209,6077,208,6107,206l6107,200,6107,200,6107,192c6095,191,6081,189,6069,188,6052,186,6036,183,6021,181l6021,177,6021,177,6069,177,6107,177,6107,177c6123,176,6139,174,6155,173,6167,172,6180,170,6191,169l6191,158,6191,158c6180,155,6167,153,6155,150l6069,147,6069,147,6191,139c6204,136,6218,134,6230,131l6230,124,6230,124c6218,123,6204,121,6191,120l6191,117,6191,113,6191,113c6165,110,6136,108,6107,105l6107,105,6155,102c6167,99,6180,97,6191,94l6191,86c6180,84,6167,81,6155,79l6155,79c6126,80,6097,82,6069,83l6021,83c6010,82,5997,80,5982,79l5982,79c5997,77,6010,74,6021,72l6021,64,6021,64,5944,61c5917,58,5888,56,5861,53l5861,53,5861,45c5845,43,5827,40,5812,38l5736,38,5650,38,5650,38,5650,34,5650,34c5635,33,5618,31,5603,30,5591,27,5578,25,5566,22l5518,19c5491,18,5468,16,5443,15l5443,15,5393,15c5381,16,5367,18,5356,19l5356,19,5356,15c5340,14,5325,12,5309,11l5309,11c5283,12,5259,14,5233,15l5233,15c5217,13,5200,10,5185,8l5061,,5061,,5024,,4977,3c4964,6,4950,8,4939,11l4939,11,4814,11,4814,11,4814,3,4814,3,4731,,4683,,4520,3,4520,3,4520,8,4520,8,4435,8,4350,11,4350,11,4226,8,4226,8,4140,11c4129,12,4115,14,4104,15l4104,30,4104,30,3971,30,3931,30,3893,30,3893,30c3878,33,3861,35,3845,38l3845,38,3845,41,3845,45,3845,45c3833,46,3821,48,3809,49,3791,50,3776,52,3762,53l3762,56,3762,56,3685,56c3670,58,3655,59,3638,61l3638,67c3655,69,3670,70,3685,72l3685,72,3685,75c3670,79,3655,82,3638,86l3638,86c3609,87,3580,89,3552,90,3540,91,3527,93,3516,94l3516,102,3516,102,3552,105c3567,106,3584,108,3599,109l3599,117,3599,117,3552,117,3516,120c3500,123,3488,125,3475,128l3475,139,3552,142,3552,142,3599,154,3599,154,3552,166,3552,166,3552,169c3567,172,3584,174,3599,177l3599,177,3722,177,3722,177,3722,181,3722,188,3722,195c3735,197,3747,198,3762,200l3762,200,3893,200,3893,200,3931,206,3931,206c3919,209,3906,211,3893,214l3893,214c3906,215,3919,217,3931,218,3960,219,3988,221,4017,222l4017,222,4104,222,4179,222c4206,226,4236,229,4264,233l4264,233c4293,234,4321,236,4350,237,4378,238,4407,240,4435,241l4435,241,4473,244,4473,244c4488,245,4506,247,4520,248,4549,247,4577,245,4606,244l4606,244c4618,247,4631,249,4643,252,4656,253,4669,255,4683,256l4683,256c4670,271,4656,286,4643,301l4643,346,4643,346c4657,357,4669,369,4683,380l4683,380,4768,440,4768,440,4768,466c4783,475,4800,483,4814,492l4814,492c4826,505,4841,517,4852,530l4852,530c4894,546,4935,563,4977,579l4977,579,5099,639,5233,695,5233,695,4977,677,4731,654,4731,654,4435,631,4179,609,4179,609,4017,560,3893,508,3893,508c3878,498,3861,488,3845,478l3845,444,3845,444c3861,443,3878,441,3893,440,3906,439,3919,437,3931,436l3931,436,3971,436,4055,436,4055,428,4055,425,4055,425,4104,425,4140,425,4140,425c4154,424,4166,422,4179,421l4179,417,4179,409,4140,406,4140,406,4264,406,4264,406,4264,398,4264,395,4179,383,4179,383,4226,380,4226,372c4210,369,4195,367,4179,364l4140,361,4140,361,4140,353,4104,350c4087,349,4070,347,4055,346l3971,346,3971,346c3958,345,3945,343,3931,342l3931,334,3931,334,3809,334c3791,336,3776,337,3762,339l3762,339c3736,337,3711,336,3685,334l3599,331,3552,334c3540,336,3527,337,3516,339l3516,339,3429,339,3392,339,3342,339,3342,346,3342,346,3221,350,3221,350,3221,361,3221,372,3221,372c3206,375,3193,377,3182,380l3182,387c3193,388,3206,390,3221,391l3221,391c3206,393,3193,396,3182,398,3193,400,3206,401,3221,403,3248,407,3277,410,3305,414l3305,414,3268,417c3279,418,3291,420,3305,421,3333,422,3363,424,3392,425l3392,425,3392,433,3392,433,3429,436,3516,436,3516,436c3527,437,3540,439,3552,440,3580,441,3609,443,3638,444,3655,443,3670,441,3685,440l3685,440c3670,450,3654,460,3638,470,3654,480,3670,490,3685,500,3697,520,3710,540,3722,560l3722,560,3599,553,3475,542,3475,542,3097,500,2679,459,1880,369,1880,369,1965,369,1965,364,1965,353,1965,353,2052,353,2138,353,2138,353,2174,350,2174,342c2162,338,2149,335,2138,331l2138,331,2174,331c2204,330,2232,328,2262,327l2262,327,2262,320,2212,308,2212,308,2298,308,2347,305,2347,305,2347,301,2347,297,2384,297,2384,297c2356,294,2326,292,2298,289l2262,286,2262,286c2289,283,2318,281,2347,278,2370,275,2397,273,2421,270l2421,270c2397,268,2370,265,2347,263,2318,262,2289,260,2262,259l2262,259,2262,256c2273,255,2287,253,2298,252,2326,251,2356,249,2384,248l2384,248,2384,241c2370,238,2358,236,2347,233l2298,233c2270,232,2242,230,2212,229l2212,229,2212,225,2212,222c2228,221,2245,219,2262,218l2262,214,2262,214,2262,206,2212,200,2212,200,2089,203,2052,203,2003,200,2003,200c2031,197,2061,195,2089,192l2089,192,2089,181c2077,180,2064,178,2052,177l2052,177,1919,177c1894,178,1868,180,1843,181l1843,181,1795,181,1795,177c1811,176,1827,174,1843,173l1843,173c1827,171,1811,168,1795,166l1795,161,1795,161,1757,158,1757,154,1757,154c1728,155,1700,157,1672,158l1633,161,1548,161c1532,163,1517,164,1501,166l1501,166,1501,154c1489,152,1476,149,1464,147l1464,147c1435,145,1406,144,1376,142,1350,144,1321,145,1291,147l1291,147c1279,149,1266,152,1254,154l1254,161,1216,161,1216,161c1200,159,1186,156,1168,154,1155,152,1143,149,1130,147l1130,147,1045,150c1015,151,987,153,960,154l960,158,960,166,960,166,922,166,873,169,873,169,873,161c861,159,847,156,835,154l835,154c806,155,780,157,752,158l665,161,665,169c680,172,697,174,712,177l712,177,665,177,665,177c652,176,639,174,628,173l628,173,504,173c476,174,447,176,418,177l418,177,418,184,418,184c389,185,361,187,334,188l209,188,209,188,209,195c220,197,235,198,246,200,275,204,305,207,334,211l334,211,209,211,161,211,124,214,124,214,124,218,124,225,124,225c112,226,97,228,86,229l86,233,86,233,86,237,86,241,161,244,161,244,124,244,86,244,86,244c70,245,54,247,39,248l39,248c27,249,13,251,,252,13,254,27,257,39,259,54,260,70,262,86,263l161,263,161,263,161,267,124,267,86,270,86,270c70,273,54,275,39,278l39,286,39,286,124,289,209,289,209,289c181,292,152,294,124,297l124,305c136,307,150,310,161,312l295,312,295,312,295,316c279,317,262,319,246,320l209,323,209,327,209,327c221,329,234,332,246,334,262,336,279,337,295,339l295,339,371,339c399,337,427,336,455,334l455,334c444,337,429,339,418,342,402,343,386,345,371,346l371,350,371,350,418,353c429,354,444,356,455,357l579,357,579,357c595,356,612,354,628,353l665,353,665,353,665,353,665,361c652,364,639,366,628,369l628,369,665,372,712,372,835,376,835,376c847,374,861,371,873,369,890,367,908,366,922,364l922,364,960,364,960,364,960,372,960,376,960,376c976,378,990,381,1006,383l1082,383,1168,380c1186,377,1200,375,1216,372l1216,372c1228,373,1241,375,1254,376l1254,380,1254,383,1254,383,1376,387c1406,386,1434,384,1464,383l1464,383,1880,425,2384,473,3097,549,3097,549,3809,620,3809,620,4017,639,4313,665,4313,665,4606,695,4852,726,5185,786,5185,786c5227,797,5267,809,5309,820l5443,857,5689,932,5689,932,5861,1000,5944,1060c5985,1098,6028,1135,6069,1173l6069,1173c6081,1205,6095,1238,6107,1270l6107,1346,6107,1346c6077,2790,6049,4233,6021,5677,6010,7117,5997,8557,5982,9997l5982,9997,5982,10000,6572,10000,6572,10000,6572,9997,6572,9997,6572,8632c6584,7642,6598,6652,6610,5662,6622,4218,6635,2775,6649,1331l6649,1331c6664,1286,6679,1240,6694,1195l6694,1064,6694,1064c6679,1043,6664,1021,6649,1000,6664,979,6679,957,6694,936l6694,936,6694,917,6694,917c6708,903,6721,890,6733,876l6781,834c6821,805,6863,777,6903,748l6903,748,6990,718,7076,688,7284,628,7284,628,7446,583,7616,542,7616,542,8035,459,8035,459,8243,417,8368,398,8491,380,8491,380,8491,387c8519,390,8547,392,8577,395l8661,398,8784,398,8784,398c8800,396,8815,393,8832,391,8844,390,8858,388,8870,387l8870,387c8899,388,8926,390,8955,391l9079,395,9118,395c9147,394,9174,392,9203,391l9203,387,9203,380,9203,380,9288,380,9412,383,9412,383,9458,380c9471,377,9484,375,9498,372l9458,357,9458,357,9620,361,9753,357,9753,357,9753,350c9737,347,9721,345,9706,342,9695,338,9680,335,9668,331l9668,331,9791,327,9876,327c9888,326,9903,324,9914,323l9914,323c9931,321,9947,318,9962,316,9947,313,9931,311,9914,308l9791,293,9791,293,9962,286c9974,283,9989,281,10000,278l10000,270,10000,270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56;top:7975420;width:258445;height:744220;flip:x;visibility:visible;mso-wrap-style:square;v-text-anchor:top" coordsize="375,1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lG+qvQAA&#10;ANoAAAAPAAAAZHJzL2Rvd25yZXYueG1sRE/LqsIwEN0L/kMYwZ2mCsqlGkV8gAs3ev2AoRnbajMp&#10;SWyrX28WgsvDeS/XnalEQ86XlhVMxgkI4szqknMF1//D6A+ED8gaK8uk4EUe1qt+b4mpti2fqbmE&#10;XMQQ9ikqKEKoUyl9VpBBP7Y1ceRu1hkMEbpcaodtDDeVnCbJXBosOTYUWNO2oOxxeRoF9r47tNf5&#10;az+buFOz3WTvDu9vpYaDbrMAEagLP/HXfdQK4tZ4Jd4Aufo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7lG+qvQAAANoAAAAPAAAAAAAAAAAAAAAAAJcCAABkcnMvZG93bnJldi54&#10;bWxQSwUGAAAAAAQABAD1AAAAgQMAAAAA&#10;" path="m155,353l155,353,168,344,168,344,181,331,181,331,207,309,207,309,221,296,221,296,234,282,234,282,260,260,260,260,278,243,296,221,322,172,322,172,326,168,326,168,326,163,326,163,331,159,331,159,335,150,335,150,340,141,340,141,344,132,344,132,344,124,344,124,353,106,353,106,357,97,357,97,357,93,357,93,366,58,375,13,375,13,375,36,370,53,370,53,357,115,357,115,335,168,335,168,326,190,318,212,318,212,309,225,309,225,300,238,300,238,287,247,287,247,269,273,269,273,203,335,203,335,185,348,168,366,168,366,155,384,155,384,128,423,128,423,115,441,115,441,93,485,93,485,84,507,84,507,75,529,75,529,66,556,66,556,58,578,58,578,66,573,66,573,84,551,84,551,115,529,115,529,146,507,146,507,181,489,216,472,216,472,291,445,291,445,313,441,313,441,335,432,335,432,348,428,348,428,344,432,344,432,335,441,335,441,326,445,326,445,309,459,309,459,247,498,221,520,185,538,185,538,119,573,119,573,84,586,84,586,49,608,49,608,40,648,40,648,40,661,40,661,40,661,40,661,36,670,36,670,31,736,31,736,31,754,31,754,31,763,31,763,31,793,31,793,31,816,31,816,36,833,36,833,36,882,36,882,36,930,36,930,40,1005,40,1005,49,1067,49,1067,49,1071,44,1080,44,1080,44,1076,40,1067,40,1067,36,1080,36,1080,36,1080,36,1080,36,1080,31,1080,31,1080,31,1076,31,1076,27,1040,27,1040,22,1009,22,1009,14,943,14,943,9,873,9,802,9,802,9,749,14,701,22,657,31,608,31,608,49,551,49,551,66,498,88,450,88,450,115,401,146,362,146,362,137,335,137,335,133,326,133,326,124,322,124,322,106,304,106,304,80,278,80,278,58,251,58,251,36,207,27,185,22,159,22,159,18,110,18,110,14,88,14,88,9,71,9,71,,53,,53,9,58,9,58,27,75,27,75,40,88,40,88,53,102,53,102,71,128,71,128,80,141,80,141,88,150,88,150,84,110,75,75,75,75,71,44,62,18,62,18,58,,58,,58,,58,,71,9,71,9,80,18,80,18,84,27,84,27,93,36,93,36,102,49,106,62,106,62,115,84,115,84,124,110,124,110,128,119,128,119,128,128,128,128,137,172,137,172,141,185,141,185,141,207,141,207,146,247,146,247,146,273,146,273,146,282,146,282,150,300,150,300,150,304,150,304,150,331,150,331,150,344,155,353,155,353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35;top:7657165;width:316230;height:1050290;visibility:visible;mso-wrap-style:square;v-text-anchor:top" coordsize="459,15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2k4wQAA&#10;ANoAAAAPAAAAZHJzL2Rvd25yZXYueG1sRI/NqsIwFIT3wn2HcC64s+kVFK1GuSqCGxF/Fro7Nse2&#10;2JyUJmp9eyMILoeZ+YYZTxtTijvVrrCs4C+KQRCnVhecKTjsl50BCOeRNZaWScGTHEwnP60xJto+&#10;eEv3nc9EgLBLUEHufZVI6dKcDLrIVsTBu9jaoA+yzqSu8RHgppTdOO5LgwWHhRwrmueUXnc3EyjP&#10;3pw3p2y24cYW54VcX29HrVT7t/kfgfDU+G/4015pBUN4Xwk3QE5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3dpOMEAAADaAAAADwAAAAAAAAAAAAAAAACXAgAAZHJzL2Rvd25y&#10;ZXYueG1sUEsFBgAAAAAEAAQA9QAAAIUDAAAAAA==&#10;" path="m459,123l459,123,450,114,450,114,454,110,454,105,450,97,450,97,445,97,445,97,445,88,445,83,445,83,437,83,437,83,437,79,437,79,432,75,428,75,428,75,423,70,423,70,419,70,419,70,419,70,419,70,415,70,415,66,410,66,410,66,406,70,401,70,401,70,397,66,397,66,393,66,393,75,393,75,388,70,388,70,384,66,384,66,379,70,379,70,379,79,379,79,379,75,379,75,375,75,375,75,371,75,366,83,366,83,371,88,371,88,371,88,371,88,366,83,366,83,357,88,357,88,362,97,362,101,362,101,357,97,357,97,353,101,353,101,353,105,357,110,357,110,349,114,349,114,353,123,357,123,357,123,353,127,353,127,349,132,353,136,357,136,357,136,357,145,357,149,357,149,362,158,371,154,371,154,366,163,366,163,371,167,375,167,375,167,353,224,353,224,344,238,344,238,335,264,326,290,326,290,322,304,322,304,318,326,318,326,313,339,313,339,304,383,304,383,304,401,304,401,287,352,287,352,282,326,282,326,274,290,274,290,274,277,274,277,269,273,269,273,274,255,274,255,282,242,287,233,287,233,309,202,309,202,313,202,313,202,318,198,318,198,318,202,318,202,322,198,322,198,326,202,326,202,331,198,331,198,331,198,331,198,335,193,335,193,335,193,335,193,340,189,335,185,335,185,340,180,340,176,340,176,335,176,335,176,335,171,335,167,335,167,331,167,331,167,331,163,331,163,331,158,331,158,326,163,326,163,322,158,322,158,322,158,318,158,318,158,318,158,318,158,313,158,309,163,309,163,309,158,309,158,304,163,304,167,304,167,300,163,300,163,296,167,300,176,300,176,296,176,296,176,296,180,296,180,300,180,300,180,296,185,296,189,296,189,304,189,304,189,300,193,300,193,300,193,304,193,304,193,300,207,291,216,291,216,282,224,282,224,265,242,265,242,260,216,260,185,260,185,256,136,256,136,256,123,256,123,260,114,260,114,265,119,269,114,269,110,269,110,274,114,274,114,278,114,278,114,278,105,278,105,287,110,287,110,291,101,287,97,287,97,296,97,300,92,300,92,296,88,296,79,296,79,300,79,300,79,300,79,300,70,300,70,296,66,296,66,300,66,304,57,304,57,300,57,300,52,300,52,296,48,296,48,300,44,300,35,300,35,296,39,291,39,291,39,296,35,296,30,296,30,291,26,287,26,287,26,287,22,287,17,278,17,278,17,278,17,278,17,274,13,269,8,269,8,269,8,269,8,265,8,265,8,260,8,260,8,256,,256,,252,4,247,8,247,8,247,8,247,8,243,4,243,4,238,,234,4,234,4,234,4,234,4,225,4,225,4,221,4,221,4,216,8,216,13,216,13,212,13,207,13,207,13,203,17,203,17,207,22,207,22,203,22,203,26,203,26,199,30,194,30,199,35,199,35,199,39,199,39,194,44,190,48,190,48,194,52,194,52,194,52,190,57,190,61,190,66,194,66,194,66,194,70,194,70,194,75,194,75,194,79,194,79,199,79,199,79,199,88,203,92,203,92,207,92,207,92,207,97,207,97,207,97,207,97,212,101,212,101,216,101,221,110,221,110,230,110,230,110,230,114,230,114,234,114,234,114,238,119,238,119,238,158,238,158,238,176,238,176,243,202,243,202,247,224,247,224,247,242,247,242,252,264,252,264,260,317,260,317,243,299,243,299,221,277,221,277,207,233,207,233,203,202,203,202,207,198,207,198,212,198,212,193,212,193,216,193,216,193,221,189,216,185,216,185,221,185,221,185,221,180,221,176,221,176,221,171,216,167,216,167,216,158,212,158,212,158,212,158,207,154,207,154,203,154,203,154,194,154,194,154,190,154,190,154,185,154,185,158,185,158,181,158,181,158,181,171,181,171,177,176,181,180,181,180,181,185,181,189,181,189,181,193,185,193,185,193,185,198,185,198,190,198,190,198,194,202,199,202,199,202,199,229,199,255,199,255,190,246,190,246,159,211,124,171,124,171,128,167,128,163,128,163,133,163,133,163,137,158,133,149,133,149,141,149,141,149,137,141,137,141,146,141,146,141,146,136,146,136,141,132,141,132,146,127,146,123,146,123,141,119,141,119,141,114,146,114,146,114,146,110,137,105,137,105,137,101,141,101,141,101,137,92,137,92,133,92,128,92,128,92,133,88,133,88,133,79,133,79,128,83,124,83,124,83,119,83,124,79,124,79,119,75,119,75,119,70,119,70,115,75,111,75,111,75,106,66,106,66,102,66,102,70,102,70,97,70,97,75,97,75,93,70,93,70,89,70,89,75,89,75,84,79,84,79,80,70,80,70,75,75,75,79,75,79,75,83,75,83,71,79,71,79,66,79,66,79,66,83,66,83,58,88,58,88,58,92,62,97,62,97,58,97,53,97,53,97,53,101,53,101,49,105,49,105,53,110,53,114,53,114,49,114,49,114,49,114,49,114,49,119,53,123,53,123,53,123,49,123,49,123,49,127,49,132,49,132,58,132,58,132,53,136,53,141,53,141,58,145,58,145,58,145,58,149,58,149,62,154,62,154,66,154,66,154,66,158,62,158,62,158,66,163,71,163,71,163,75,163,75,163,75,163,75,167,75,167,75,171,80,171,80,171,84,167,84,167,89,167,89,167,84,171,84,171,89,176,93,176,97,176,97,171,97,171,97,171,102,176,102,176,102,176,106,176,106,176,146,216,172,251,172,251,124,242,124,242,93,242,93,242,66,238,66,238,66,233,62,233,62,233,66,224,62,220,62,220,58,220,58,220,53,216,49,220,49,220,44,211,40,216,40,216,36,211,36,211,27,211,27,211,27,216,27,216,22,216,18,220,18,220,14,220,9,220,9,220,9,224,9,224,5,229,5,229,5,233,5,233,,233,,238,,238,,242,,246,,246,,251,,251,,255,,260,,260,9,264,9,264,9,268,14,268,14,268,14,273,14,273,18,277,22,282,22,282,27,282,27,282,36,282,36,282,40,277,40,277,40,282,44,282,44,282,44,277,44,277,53,277,53,277,58,277,58,277,62,277,62,273,62,273,66,268,66,268,66,264,66,264,66,260,71,251,71,251,119,255,163,264,163,264,177,268,177,268,203,286,203,286,225,304,225,304,247,335,260,361,260,361,269,392,282,427,282,427,287,458,291,484,296,537,296,537,300,581,296,617,296,617,291,1520,291,1520,291,1524,318,1524,318,1524,318,1520,318,1520,322,608,322,608,322,489,322,489,322,427,322,427,322,418,322,418,326,383,331,343,331,343,335,312,344,286,344,286,362,246,362,246,379,211,379,211,384,193,397,176,397,176,397,180,406,180,406,180,410,176,410,176,419,180,423,180,423,171,423,171,432,176,432,176,437,171,437,163,437,163,441,167,445,163,445,163,445,158,445,149,445,149,450,149,454,149,454,149,454,141,450,136,450,136,454,132,459,127,459,123,459,123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28;top:6396382;width:507365;height:2310765;visibility:visible;mso-wrap-style:square;v-text-anchor:top" coordsize="736,33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tz5ixAAA&#10;ANsAAAAPAAAAZHJzL2Rvd25yZXYueG1sRI9Ba8JAEIXvQv/DMoI33VhQQuoqtbRQCh7UHnocspNs&#10;MDubZrcx/ffOQfA2w3vz3jeb3ehbNVAfm8AGlosMFHEZbMO1ge/zxzwHFROyxTYwGfinCLvt02SD&#10;hQ1XPtJwSrWSEI4FGnApdYXWsXTkMS5CRyxaFXqPSda+1rbHq4T7Vj9n2Vp7bFgaHHb05qi8nP68&#10;gUPlLvvq92f/NR6r9F7mh3w1WGNm0/H1BVSiMT3M9+tPK/hCL7/IAHp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Lc+YsQAAADbAAAADwAAAAAAAAAAAAAAAACXAgAAZHJzL2Rv&#10;d25yZXYueG1sUEsFBgAAAAAEAAQA9QAAAIgDAAAAAA==&#10;" path="m268,3353l268,3353,282,1934,291,520,291,520,295,502,295,502,299,489,299,489,299,476,299,462,299,462,299,453,299,453,304,449,304,449,304,423,304,409,308,396,308,396,308,379,308,379,308,357,308,357,308,348,308,348,304,343,304,343,295,339,295,339,291,343,282,343,282,343,246,361,246,361,229,370,229,370,194,379,194,379,150,392,150,392,123,396,123,396,101,401,101,401,79,409,57,414,57,414,35,427,35,427,22,431,22,431,17,436,17,436,22,427,22,427,26,423,26,423,39,414,39,414,70,392,70,392,83,383,83,383,127,361,127,361,163,348,198,334,198,334,238,326,282,321,282,321,251,321,251,321,246,321,246,321,211,330,211,330,185,330,185,330,145,334,145,334,92,330,92,330,35,330,35,330,22,330,4,334,4,334,,334,,334,,334,,334,13,326,13,326,31,312,31,312,70,299,70,299,79,295,79,295,119,286,163,286,163,286,145,282,127,273,127,273,105,268,105,268,70,255,70,255,61,255,61,255,35,242,35,242,26,238,26,238,17,233,17,233,44,233,44,233,70,233,70,233,97,233,97,233,119,238,119,238,211,260,211,260,163,202,163,202,158,193,158,193,154,185,154,185,145,176,145,176,136,163,136,163,132,154,132,154,119,136,119,136,114,127,114,119,114,119,123,119,123,119,127,123,127,123,132,123,132,123,141,127,141,127,150,136,150,136,163,145,163,145,180,154,180,154,198,163,198,163,224,180,224,180,246,202,246,202,264,224,264,224,286,246,286,246,273,224,273,224,264,198,264,198,255,176,255,176,251,149,251,149,246,119,246,119,246,57,246,57,246,17,246,17,246,17,246,17,251,17,251,17,260,26,268,39,268,39,282,61,282,61,286,74,286,74,295,88,295,88,299,114,299,114,308,145,308,145,308,163,308,163,313,189,313,189,313,193,313,193,313,220,313,220,313,229,313,229,317,246,317,246,317,260,317,260,321,277,321,277,326,282,326,282,330,290,330,290,335,251,335,251,335,211,335,211,335,176,335,176,335,136,335,136,335,97,335,97,343,61,343,61,357,30,357,30,365,8,365,8,370,4,370,4,370,,370,,374,8,374,8,379,17,379,17,383,39,383,39,383,57,383,57,387,79,387,79,387,83,387,83,387,105,387,105,383,127,383,127,374,163,374,163,374,171,374,171,370,189,370,189,365,198,365,198,357,233,357,233,383,176,383,176,418,123,418,123,436,97,458,74,458,74,480,52,480,52,502,39,502,39,511,35,511,35,506,39,506,39,506,44,506,44,506,44,506,44,498,61,498,61,489,74,489,74,484,88,484,88,454,141,454,141,440,163,440,163,423,189,423,189,414,202,414,202,405,220,387,233,387,233,357,282,357,282,396,246,436,207,436,207,440,198,440,198,471,171,502,149,502,149,533,127,533,127,564,105,599,92,599,92,603,88,608,88,608,88,608,97,608,97,603,105,603,105,595,114,595,114,590,123,590,123,581,127,581,127,568,149,568,149,559,158,559,158,546,167,546,167,542,176,542,176,520,198,520,198,506,207,506,207,489,220,489,220,467,233,467,233,449,246,449,246,414,273,414,273,502,220,502,220,533,207,533,207,568,193,568,193,608,180,634,176,661,171,661,171,674,171,674,171,678,176,678,176,674,180,670,185,670,185,656,193,656,193,652,198,652,198,647,202,647,202,639,202,639,202,634,207,634,207,621,211,621,211,603,224,603,224,595,224,595,224,573,238,573,238,546,251,546,251,537,255,537,255,533,255,533,255,506,268,506,268,493,273,493,273,440,295,440,295,462,290,462,290,484,290,484,290,528,295,528,295,551,295,551,295,573,299,573,299,608,308,608,308,643,321,643,321,678,339,678,339,709,357,709,357,731,370,731,370,731,370,736,374,736,374,727,374,727,374,718,370,718,370,718,370,718,370,709,361,709,361,700,361,700,361,683,352,683,352,670,348,670,348,661,348,661,348,656,348,656,348,639,348,639,348,608,348,608,348,581,348,581,348,524,339,524,339,511,339,511,339,498,334,498,334,449,321,449,321,414,321,414,321,405,321,405,321,383,326,383,326,365,330,365,330,352,339,343,348,343,348,339,357,339,357,335,365,335,365,326,418,326,418,326,427,326,440,326,440,317,458,317,458,317,471,321,480,321,480,317,502,317,502,317,528,317,528,299,3353,299,3353,268,3353,268,3353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49;top:5161303;width:672803;height:3552636;visibility:visible;mso-wrap-style:square;v-text-anchor:top" coordsize="736,3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tgZwAAA&#10;ANsAAAAPAAAAZHJzL2Rvd25yZXYueG1sRE9Ni8IwEL0L/ocwgjdNFRGpRhFFED3puupxbMa22ExK&#10;E9v67zcLC3ubx/ucxao1haipcrllBaNhBII4sTrnVMHlazeYgXAeWWNhmRR8yMFq2e0sMNa24RPV&#10;Z5+KEMIuRgWZ92UspUsyMuiGtiQO3NNWBn2AVSp1hU0IN4UcR9FUGsw5NGRY0iaj5HV+GwXj7/Vx&#10;cr2dcPKqm9lhe7WPy/SuVL/XrucgPLX+X/zn3uswfwS/v4QD5PI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DtgZwAAAANsAAAAPAAAAAAAAAAAAAAAAAJcCAABkcnMvZG93bnJl&#10;di54bWxQSwUGAAAAAAQABAD1AAAAhAMAAAAA&#10;" path="m212,3887l212,3887,296,520,296,520,296,503,296,503,300,489,300,489,300,476,300,463,300,463,304,454,304,454,304,450,304,450,309,423,309,410,309,397,309,397,313,379,313,379,313,357,313,357,313,348,313,348,309,344,309,344,300,339,300,339,291,344,287,344,287,344,247,362,247,362,229,370,229,370,199,379,199,379,150,392,150,392,128,397,128,397,102,401,102,401,80,410,58,414,58,414,40,423,40,423,22,432,22,432,18,432,18,432,22,428,22,428,31,423,31,423,44,414,44,414,71,392,71,392,84,384,84,384,133,357,133,357,168,344,203,335,203,335,243,326,282,322,282,322,252,322,252,322,247,322,247,322,216,331,216,331,190,331,190,331,150,335,150,335,93,331,93,331,40,331,40,331,22,331,9,335,9,335,5,335,5,335,,335,,335,18,322,18,322,31,313,31,313,71,300,71,300,84,295,84,295,119,287,168,287,168,287,146,278,128,273,128,273,110,269,110,269,75,256,75,256,62,251,62,251,36,243,36,243,27,238,27,238,22,234,22,234,49,234,49,234,75,229,75,229,97,234,97,234,124,238,124,238,216,260,216,260,168,203,168,203,159,194,159,194,155,185,155,185,150,176,150,176,137,163,137,163,133,154,133,154,124,137,124,137,119,128,119,119,119,119,124,119,124,119,128,124,128,124,133,124,133,124,141,128,141,128,155,137,155,137,168,146,168,146,185,154,185,154,203,163,203,163,225,181,225,181,247,203,247,203,269,221,269,221,287,247,287,247,278,225,278,225,269,198,269,198,260,176,260,176,256,150,256,150,252,119,252,119,247,57,247,57,247,18,247,18,252,18,252,18,252,18,252,18,260,27,269,40,269,40,287,62,287,62,291,75,291,75,296,88,296,88,304,115,304,115,309,146,309,146,313,163,313,163,313,190,313,190,313,194,313,194,318,221,318,221,318,229,318,229,318,247,318,247,322,260,322,260,326,278,326,278,326,282,326,282,331,287,331,287,335,251,335,251,340,212,340,212,335,172,335,172,335,132,335,132,340,97,340,97,348,62,348,62,357,31,357,31,370,9,370,9,370,5,370,5,375,,375,,379,9,379,9,379,18,379,18,384,35,384,35,388,57,388,57,388,79,388,79,388,84,388,84,388,106,388,106,388,128,388,128,379,163,379,163,375,172,375,172,370,190,370,190,370,198,370,198,357,234,357,234,388,176,388,176,423,119,423,119,441,97,463,71,463,71,485,53,485,53,507,40,507,40,512,35,512,35,512,40,512,40,512,44,512,44,507,44,507,44,503,62,503,62,494,75,494,75,485,88,485,88,459,141,459,141,441,163,441,163,428,190,428,190,419,203,419,203,406,221,393,234,393,234,362,282,362,282,401,247,437,207,437,207,445,198,445,198,472,172,503,146,503,146,538,128,538,128,569,106,600,88,600,88,613,88,613,88,613,97,613,97,604,106,604,106,600,115,600,115,595,124,595,124,586,128,586,128,569,150,569,150,560,159,560,159,551,168,551,168,542,176,542,176,525,194,525,194,512,207,512,207,489,221,489,221,472,234,472,234,454,247,454,247,419,273,419,273,507,221,507,221,538,207,538,207,569,194,569,194,613,181,635,172,661,172,661,172,679,172,679,172,683,172,683,172,679,181,675,185,675,185,661,194,661,194,653,198,653,198,648,203,648,203,644,203,644,203,635,207,635,207,622,212,622,212,604,221,604,221,600,225,600,225,573,238,573,238,547,251,547,251,542,251,542,251,538,256,538,256,512,269,512,269,498,273,498,273,441,295,441,295,463,291,463,291,485,291,485,291,534,291,534,291,551,295,551,295,573,300,573,300,613,309,613,309,648,322,648,322,679,339,679,339,710,353,710,353,732,370,732,370,736,370,736,375,736,375,732,375,732,375,723,370,723,370,723,366,723,366,710,362,710,362,705,357,705,357,688,353,688,353,670,348,670,348,666,348,666,348,657,348,657,348,644,348,644,348,613,348,613,348,582,348,582,348,529,339,529,339,516,339,516,339,503,335,503,335,450,322,450,322,419,322,419,322,406,322,406,322,388,326,388,326,366,331,366,331,357,339,348,348,348,348,344,353,344,353,340,366,340,366,326,419,326,419,326,428,326,441,326,441,322,458,322,458,322,467,322,481,322,481,322,503,322,503,318,525,318,525,243,3887,243,3887,212,3887,212,3887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71;top:7822175;width:537671;height:891028;visibility:visible;mso-wrap-style:square;v-text-anchor:top" coordsize="838,1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8thKwwAA&#10;ANsAAAAPAAAAZHJzL2Rvd25yZXYueG1sRE9Na8JAEL0L/Q/LCL01Gz1oSV2DWAoVoVAtlN7G7CQb&#10;kp0N2TWm/fVdQfA2j/c5q3y0rRio97VjBbMkBUFcOF1zpeDr+Pb0DMIHZI2tY1LwSx7y9cNkhZl2&#10;F/6k4RAqEUPYZ6jAhNBlUvrCkEWfuI44cqXrLYYI+0rqHi8x3LZynqYLabHm2GCwo62hojmcrYKm&#10;G78X+59Z+Vqaj+XfzuxPw7BU6nE6bl5ABBrDXXxzv+s4fw7XX+IBc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8thKwwAAANsAAAAPAAAAAAAAAAAAAAAAAJcCAABkcnMvZG93&#10;bnJldi54bWxQSwUGAAAAAAQABAD1AAAAhwMAAAAA&#10;" path="m296,1388l296,1388,335,595,335,595,335,577,335,577,340,560,340,560,340,542,340,529,340,529,344,520,344,520,344,511,344,511,349,498,349,481,349,467,353,454,353,454,353,436,353,436,353,410,353,410,353,401,353,401,349,392,349,392,340,392,340,392,331,392,322,397,322,397,278,414,278,414,260,423,260,423,221,436,221,436,168,450,168,450,141,454,141,454,115,463,115,463,89,467,62,476,62,476,40,485,40,485,22,494,22,494,18,498,18,498,22,489,22,489,31,485,31,485,49,472,49,472,80,450,80,450,97,441,97,441,146,410,146,410,186,397,230,384,230,384,274,375,318,366,318,366,305,366,287,370,287,370,278,370,278,370,243,375,243,375,212,379,212,379,168,384,168,384,106,379,106,379,40,379,40,379,22,379,9,384,9,384,,384,,384,,384,,384,18,370,18,370,36,357,36,357,58,348,80,344,80,344,89,340,89,340,137,331,159,326,186,326,186,326,164,322,146,313,146,313,124,309,124,309,80,295,80,295,71,291,71,291,40,278,40,278,27,273,27,273,18,269,18,269,49,269,49,269,80,265,80,265,111,269,111,269,137,273,137,273,243,300,243,300,186,229,186,229,181,221,181,221,172,212,172,212,168,203,168,203,155,185,155,185,150,176,150,176,137,154,137,154,133,146,133,137,133,137,141,137,141,137,146,141,146,141,150,146,150,146,159,150,159,150,172,154,172,154,186,168,186,168,208,176,208,176,230,190,230,190,256,207,256,207,282,229,282,229,305,256,305,256,327,282,327,282,313,256,313,256,305,229,305,229,296,203,296,203,287,172,287,172,282,137,282,137,282,66,282,66,282,44,282,22,282,22,282,22,282,22,282,22,287,22,287,22,296,35,305,44,305,44,322,71,322,71,331,84,331,84,335,102,335,102,344,132,344,132,353,168,353,168,353,185,353,185,357,216,357,216,357,225,357,225,357,251,357,251,357,260,357,260,362,282,362,282,366,300,366,300,366,317,366,317,371,322,371,322,375,331,375,331,384,291,384,291,384,243,384,243,379,199,379,199,379,154,379,154,384,110,384,110,393,75,393,75,406,40,406,40,419,9,419,9,424,5,424,5,424,,424,,428,9,428,9,432,22,432,22,437,44,437,44,441,71,441,71,441,93,441,93,441,97,441,97,441,124,441,124,441,146,441,146,428,190,428,190,428,199,428,199,424,221,424,221,419,229,419,229,406,269,406,269,441,203,441,203,476,141,476,141,498,110,525,84,525,84,551,62,551,62,573,44,573,44,582,40,582,40,582,44,582,44,578,49,578,49,578,53,578,53,569,75,569,75,560,88,560,88,551,102,551,102,520,163,520,163,503,190,503,190,485,216,485,216,476,234,476,234,459,251,446,269,446,269,406,322,406,322,454,282,498,238,498,238,503,229,503,229,538,199,573,168,573,168,613,146,613,146,644,124,684,106,684,106,688,102,697,102,697,102,697,110,697,110,688,119,688,119,684,132,684,132,675,141,675,141,666,150,666,150,648,172,648,172,635,185,635,185,626,194,626,194,617,203,617,203,595,225,595,225,578,238,578,238,556,251,556,251,534,265,534,265,516,282,516,282,472,313,472,313,525,282,573,256,573,256,609,238,609,238,648,221,648,221,697,207,723,199,754,199,754,199,772,199,772,199,776,199,776,199,772,207,767,212,767,212,750,221,750,221,745,225,745,225,736,229,736,229,732,234,732,234,723,238,723,238,710,243,710,243,688,256,688,256,679,260,679,260,653,273,653,273,622,287,622,287,617,291,617,291,609,295,609,295,578,309,578,309,565,313,565,313,503,340,503,340,525,335,525,335,551,335,551,335,604,335,604,335,626,340,626,340,653,344,653,344,697,353,697,353,736,370,736,370,772,388,772,388,807,406,807,406,833,423,833,423,838,428,838,432,838,432,829,428,829,428,820,423,820,423,820,423,820,423,807,414,807,414,802,410,802,410,780,401,780,401,763,397,763,397,754,401,754,401,745,397,745,397,732,397,732,397,697,401,697,401,661,397,661,397,600,392,600,392,582,388,582,388,569,384,569,384,512,370,512,370,476,370,476,370,463,370,463,370,437,375,437,375,415,379,415,379,406,388,393,397,393,397,388,406,388,406,384,419,384,419,371,481,371,481,371,489,371,503,371,503,366,525,366,525,366,538,366,547,366,547,362,573,362,573,362,604,362,604,331,1388,331,1388,296,1388,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15;top:7291453;width:648586;height:361677;visibility:visible;mso-wrap-style:square;v-text-anchor:top" coordsize="1327,7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+deVwwAA&#10;ANsAAAAPAAAAZHJzL2Rvd25yZXYueG1sRE9Na8JAEL0X+h+WKfTWbKoiaeoq1qLoQUqtB4/T7DQJ&#10;zc6G3TXGf+8Kgrd5vM+ZzHrTiI6cry0reE1SEMSF1TWXCvY/y5cMhA/IGhvLpOBMHmbTx4cJ5tqe&#10;+Ju6XShFDGGfo4IqhDaX0hcVGfSJbYkj92edwRChK6V2eIrhppGDNB1LgzXHhgpbWlRU/O+ORsHH&#10;6PDZdX7rll/DbCXnxm/efjOlnp/6+TuIQH24i2/utY7zh3D9JR4gp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+deVwwAAANsAAAAPAAAAAAAAAAAAAAAAAJcCAABkcnMvZG93&#10;bnJldi54bWxQSwUGAAAAAAQABAD1AAAAhwMAAAAA&#10;" path="m5,40l5,40,,31,5,27,14,22,22,18,49,18,49,18,44,9,44,5,49,5,62,,62,,93,9,132,22,229,57,357,110,357,110,384,119,401,128,401,128,432,141,459,150,459,150,485,159,511,168,534,176,534,176,560,185,586,190,613,190,613,190,626,190,639,181,666,159,683,132,692,124,692,124,701,115,714,106,741,93,767,88,767,88,794,88,811,97,833,106,833,106,864,119,886,128,886,128,1327,159,873,172,873,172,851,190,838,203,838,203,807,238,789,251,789,251,745,291,723,304,723,304,705,322,692,339,679,361,679,361,652,401,626,432,600,454,578,472,542,494,529,498,529,498,534,538,538,577,542,626,542,626,538,657,534,670,525,679,520,679,520,679,511,701,507,714,498,718,489,723,481,718,476,718,476,718,467,732,459,736,454,740,450,736,445,732,441,727,441,727,437,732,428,736,419,736,419,736,397,723,388,710,384,696,384,692,384,692,370,710,357,714,348,710,348,710,348,710,340,710,331,710,326,705,322,701,322,688,322,683,322,683,309,688,296,688,291,683,287,679,287,670,287,666,287,666,274,666,269,661,260,652,260,644,260,639,260,639,251,639,247,635,247,630,247,621,251,604,251,604,251,591,251,577,265,555,282,529,304,503,344,463,366,445,366,445,379,432,392,414,410,379,423,339,423,339,415,335,410,326,410,317,410,317,384,317,370,309,370,304,370,300,370,300,340,295,331,291,326,287,326,282,326,282,304,282,296,273,287,265,287,265,287,265,274,260,260,256,247,247,243,238,243,234,243,234,212,229,194,216,190,207,190,203,190,203,159,198,146,190,141,181,137,176,137,176,115,172,97,168,84,163,75,154,71,141,66,137,66,137,44,128,31,119,22,110,22,106,27,93,31,88,31,88,18,79,14,75,14,71,14,66,22,62,31,62,31,62,18,53,9,49,5,40,5,40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47;top:7310782;width:479425;height:1405890;flip:x;visibility:visible;mso-wrap-style:square;v-text-anchor:top" coordsize="696,20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dBFvwAA&#10;ANsAAAAPAAAAZHJzL2Rvd25yZXYueG1sRE9LS8NAEL4L/Q/LCN7sRikhxG5LEIr20IOp3ofsNAnN&#10;zobMmse/dwtCb/PxPWe7n12nRhqk9WzgZZ2AIq68bbk28H0+PGegJCBb7DyTgYUE9rvVwxZz6yf+&#10;orEMtYohLDkaaELoc62lasihrH1PHLmLHxyGCIda2wGnGO46/ZokqXbYcmxosKf3hqpr+esMiO5a&#10;WRbBn+KoC/64jll6uhjz9DgXb6ACzeEu/nd/2jh/A7df4gF69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lV0EW/AAAA2wAAAA8AAAAAAAAAAAAAAAAAlwIAAGRycy9kb3ducmV2&#10;LnhtbFBLBQYAAAAABAAEAPUAAACDAwAAAAA=&#10;" path="m388,432l388,432,405,419,423,410,423,410,445,401,445,401,515,388,551,383,590,383,590,383,595,392,595,397,595,401,595,401,599,410,599,410,604,414,604,414,604,419,612,419,612,419,612,423,617,423,626,419,626,419,626,427,626,427,634,427,639,423,639,423,639,427,643,427,652,427,652,427,661,427,661,427,670,423,674,423,674,414,674,414,679,410,679,410,683,410,687,401,687,401,692,397,692,397,696,388,696,383,696,383,692,379,692,379,696,370,696,361,696,361,696,361,696,357,692,353,692,353,692,344,692,344,687,344,683,339,683,339,683,335,683,335,679,331,670,331,670,331,665,326,661,326,656,331,656,331,652,326,652,326,639,322,639,322,639,326,639,326,630,322,626,326,626,331,626,331,621,331,617,331,608,339,608,339,604,339,604,339,599,339,599,344,599,353,599,353,595,357,595,366,595,366,551,366,551,366,507,370,507,370,467,375,432,383,432,383,476,331,533,269,533,269,537,269,546,269,546,269,546,264,546,260,546,260,551,264,555,269,564,269,564,264,564,264,564,256,564,256,568,256,568,256,573,260,573,260,582,260,586,256,586,256,582,247,582,247,586,247,590,251,590,251,595,251,599,242,599,242,599,238,595,234,595,234,599,238,604,238,604,238,608,234,612,229,612,229,608,225,604,220,604,216,604,216,612,216,617,212,617,207,612,203,612,203,617,203,621,203,621,203,621,194,621,189,621,189,617,189,612,185,612,185,621,181,626,176,621,172,621,172,621,172,621,172,612,172,612,172,617,167,621,163,621,163,617,159,617,159,617,150,617,150,612,145,604,145,604,145,608,141,612,137,612,132,612,132,599,128,599,128,599,123,599,123,595,119,586,119,586,119,582,128,582,128,582,123,582,123,582,115,577,110,573,110,573,110,568,115,568,119,568,119,564,115,564,115,564,110,564,106,560,106,555,106,555,106,546,115,546,115,546,110,546,106,546,106,537,101,533,101,533,101,533,115,533,115,524,115,515,110,515,110,515,110,511,115,511,115,511,123,511,123,511,128,511,128,511,128,502,123,498,123,498,123,493,132,493,132,498,141,498,141,493,141,485,141,485,141,485,150,485,150,485,159,485,163,485,163,480,163,476,163,476,172,476,172,480,176,485,181,485,181,476,185,471,189,471,189,476,194,485,198,485,198,476,207,476,207,476,212,476,212,476,212,485,216,485,216,485,225,485,229,485,229,493,229,493,229,489,242,489,247,493,247,493,247,502,247,502,247,502,256,502,256,507,260,507,260,458,317,405,375,405,375,401,383,392,392,392,392,396,348,396,308,396,308,401,308,405,304,405,304,414,300,414,300,414,295,414,295,419,291,419,286,419,286,423,282,423,273,423,273,427,264,423,260,423,260,423,251,423,242,423,242,419,242,419,242,414,238,414,238,405,238,405,238,405,234,401,234,392,234,392,238,392,238,388,234,379,234,379,234,379,242,379,242,374,242,370,242,366,247,366,251,366,251,361,260,361,264,366,269,366,269,361,273,361,282,361,282,366,282,366,282,361,291,366,295,366,295,370,295,370,295,370,300,374,304,374,304,379,304,379,304,388,308,388,308,383,331,383,353,383,353,374,392,361,423,361,423,330,454,330,454,300,485,300,485,313,405,313,405,322,370,322,370,326,344,326,344,330,308,330,308,330,264,330,264,335,242,335,242,335,212,335,181,335,181,339,172,339,172,344,172,348,172,348,172,348,167,348,167,352,167,357,163,357,163,366,154,370,154,374,154,374,154,379,154,383,150,383,150,379,145,379,145,383,141,383,141,388,141,388,141,392,137,392,132,392,123,392,123,401,123,401,123,405,115,405,115,401,110,401,110,401,101,401,101,405,97,410,93,405,84,401,84,401,79,401,79,405,71,405,71,405,66,401,66,396,62,396,62,396,57,396,48,396,48,396,48,396,44,388,40,388,40,388,35,383,35,383,35,388,31,388,31,383,22,383,22,374,22,370,22,370,22,370,13,366,9,361,9,361,9,352,9,352,9,348,9,344,9,344,9,344,4,344,4,335,,326,4,326,4,326,9,326,9,317,9,317,9,313,4,308,4,308,4,304,4,300,13,300,13,295,9,295,9,291,13,291,13,286,13,286,13,282,13,277,18,277,22,273,26,273,26,273,31,273,31,269,26,264,31,260,31,260,40,260,40,255,44,247,44,247,44,247,53,251,57,251,57,247,57,242,57,242,57,238,66,242,75,242,75,238,79,238,79,238,84,233,88,233,88,233,93,238,97,247,101,247,101,238,110,238,110,238,119,242,123,242,123,247,123,251,123,251,123,247,132,242,137,242,141,242,141,247,145,247,145,260,145,260,145,255,150,255,159,260,163,264,163,264,163,269,163,273,159,273,159,273,172,277,176,282,176,282,176,286,176,286,172,286,172,291,176,295,181,300,176,300,176,300,176,304,181,308,185,308,185,308,207,308,207,308,242,304,282,304,282,300,326,291,366,291,366,269,339,269,339,255,326,255,326,242,313,233,295,233,295,238,300,238,300,238,295,238,286,238,286,242,286,242,286,247,278,242,273,242,273,247,273,247,273,247,269,247,264,247,264,242,264,242,264,247,256,242,256,242,251,242,251,238,251,238,251,233,247,233,242,229,242,229,242,225,247,225,247,225,242,216,238,216,238,216,242,216,242,211,238,203,238,203,238,203,247,203,247,194,242,194,242,189,247,189,247,194,256,194,256,185,256,185,256,185,260,189,264,189,264,185,269,181,269,181,269,181,273,181,278,185,282,185,282,181,286,185,295,185,295,189,295,189,295,189,300,194,300,194,300,194,300,198,300,198,300,198,304,203,308,203,308,207,304,207,304,211,308,211,308,216,304,216,304,220,308,220,308,225,308,225,308,255,353,255,353,269,370,282,392,282,392,286,414,286,414,282,423,282,423,277,441,277,441,269,494,269,494,260,533,260,533,251,573,238,608,238,608,233,582,233,582,220,511,220,511,216,494,216,494,207,458,207,458,207,454,203,445,203,445,189,401,172,361,172,361,159,339,159,339,123,256,123,256,132,256,136,247,136,247,136,242,136,238,136,238,141,238,150,238,154,234,154,229,154,229,154,220,150,216,154,207,154,207,159,207,163,203,163,198,159,194,159,194,154,189,154,189,154,189,163,185,167,181,167,172,167,172,159,172,154,167,154,167,159,163,163,154,163,154,154,150,154,150,145,154,145,154,150,145,150,137,150,137,150,132,145,132,145,132,141,132,136,137,136,137,136,132,136,132,136,128,136,128,136,123,136,119,123,115,123,115,119,119,119,119,119,119,119,123,119,123,119,110,119,106,114,101,114,101,110,101,110,106,110,106,101,110,101,110,97,101,92,97,92,97,88,101,84,110,84,110,79,106,75,101,75,101,70,101,66,106,62,110,62,110,62,106,57,106,57,106,48,110,48,110,48,115,48,115,40,115,35,119,35,119,35,128,35,128,22,128,22,128,17,132,17,137,17,150,17,150,13,145,13,145,9,163,9,172,13,176,13,176,,189,,189,,198,4,198,13,207,13,207,9,216,4,220,4,229,4,229,13,229,22,229,22,229,17,238,17,251,17,251,26,251,35,251,35,251,35,260,40,269,40,269,48,264,48,264,53,273,57,273,66,273,70,269,70,269,79,278,79,278,92,273,92,273,97,264,97,264,110,291,123,322,123,322,150,379,150,379,163,405,172,436,172,436,185,480,194,520,194,520,203,582,207,639,207,639,207,652,207,652,207,740,207,740,211,925,211,925,211,1415,216,1908,216,1908,211,1970,211,2040,255,2040,255,2040,251,1992,251,1992,251,1948,251,1948,251,1926,251,1904,251,1904,242,934,242,934,242,881,247,815,247,815,255,736,260,696,269,648,269,648,282,595,300,546,300,546,322,507,339,485,357,463,357,463,388,432,388,432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34;top:7441363;width:504265;height:1292111;rotation:269350fd;visibility:visible;mso-wrap-style:square;v-text-anchor:top" coordsize="797,18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FWqDwQAA&#10;ANsAAAAPAAAAZHJzL2Rvd25yZXYueG1sRE9Li8IwEL4v+B/CCN7W1AUXqaZFXQUvHnyg17EZ22Iz&#10;qU209d9vFha8zcf3nFnamUo8qXGlZQWjYQSCOLO65FzB8bD+nIBwHlljZZkUvMhBmvQ+Zhhr2/KO&#10;nnufixDCLkYFhfd1LKXLCjLohrYmDtzVNgZ9gE0udYNtCDeV/Iqib2mw5NBQYE3LgrLb/mEULNoF&#10;Hc3uvrrwtTttJz/5+dbOlRr0u/kUhKfOv8X/7o0O88fw90s4QCa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RVqg8EAAADbAAAADwAAAAAAAAAAAAAAAACXAgAAZHJzL2Rvd25y&#10;ZXYueG1sUEsFBgAAAAAEAAQA9QAAAIUDAAAAAA==&#10;" path="m423,1313l423,1313,418,1304,418,1304,396,1291,396,1291,379,1274,379,1274,366,1256,366,1256,361,1247,361,1247,357,1243,357,1243,352,1225,352,1225,343,1207,343,1207,330,1190,321,1185,313,1181,313,1181,295,1185,295,1185,247,1190,247,1190,277,1207,291,1221,304,1234,304,1234,308,1238,308,1238,317,1260,326,1287,326,1287,330,1309,330,1309,330,1318,330,1318,339,1340,339,1340,335,1348,335,1348,335,1357,330,1366,330,1366,326,1357,321,1348,321,1348,313,1331,313,1331,304,1322,299,1309,299,1309,286,1300,286,1300,273,1291,264,1274,264,1274,251,1247,251,1247,247,1234,247,1234,238,1203,238,1203,233,1194,224,1190,224,1190,207,1194,207,1194,163,1212,145,1221,128,1234,128,1234,123,1269,114,1304,114,1304,106,1340,101,1375,101,1375,101,1419,101,1419,101,1432,101,1432,101,1450,106,1463,106,1463,114,1485,123,1507,123,1507,132,1525,132,1525,136,1529,136,1529,141,1542,141,1542,163,1573,163,1573,185,1604,207,1635,207,1635,224,1666,224,1666,233,1630,233,1630,229,1622,229,1622,224,1604,220,1586,220,1586,220,1569,220,1569,229,1560,229,1560,233,1569,238,1578,238,1578,242,1617,242,1617,251,1600,251,1600,260,1582,260,1582,255,1578,255,1578,251,1569,251,1560,251,1560,251,1551,255,1538,255,1538,255,1529,255,1529,260,1525,260,1525,260,1520,264,1520,264,1520,264,1520,264,1525,264,1525,269,1547,269,1569,269,1569,286,1551,286,1551,282,1534,286,1511,286,1511,286,1507,291,1507,291,1507,295,1511,299,1520,295,1534,295,1534,304,1529,304,1529,313,1520,313,1520,313,1516,313,1516,317,1503,317,1494,321,1489,321,1489,321,1489,326,1498,326,1507,326,1507,339,1503,339,1503,335,1507,330,1511,330,1511,317,1525,317,1525,326,1525,330,1538,330,1538,321,1538,317,1542,317,1542,308,1534,308,1534,291,1551,291,1551,299,1547,308,1551,317,1556,317,1556,313,1569,304,1573,291,1573,282,1569,282,1569,264,1586,255,1608,255,1608,264,1604,273,1600,273,1600,282,1595,295,1591,295,1591,304,1591,304,1591,308,1595,308,1595,299,1613,291,1617,282,1622,282,1622,264,1622,255,1622,247,1622,247,1622,242,1639,242,1639,238,1661,238,1661,233,1679,233,1679,238,1688,238,1688,242,1697,242,1697,255,1736,255,1736,264,1767,273,1798,273,1798,273,1802,211,1802,211,1802,211,1794,211,1794,211,1767,211,1767,207,1741,207,1741,198,1723,194,1701,194,1701,176,1661,158,1626,158,1626,136,1595,114,1564,114,1564,92,1534,75,1498,75,1498,61,1459,48,1415,48,1415,44,1362,44,1362,48,1322,57,1287,57,1287,75,1225,75,1225,110,1150,110,1150,141,1075,141,1075,167,991,167,991,180,943,185,895,185,895,180,842,176,793,176,793,172,767,172,767,163,749,163,749,145,709,145,709,132,670,119,626,119,626,110,577,106,524,106,524,110,476,119,427,119,427,88,405,61,379,61,379,44,357,26,335,17,308,4,282,4,282,,242,,242,,229,4,220,9,220,9,220,13,220,22,225,22,225,44,247,44,247,66,278,83,313,83,313,101,335,101,335,110,348,110,348,114,366,114,366,132,383,132,383,136,375,136,375,119,357,106,335,106,335,101,322,101,322,83,291,70,260,70,260,61,225,61,225,57,185,53,145,53,145,48,123,48,101,48,101,57,106,61,110,61,110,70,119,70,119,75,123,75,123,79,132,83,141,83,141,88,150,97,159,106,181,106,181,110,194,110,194,114,207,114,207,119,216,119,216,123,234,123,234,128,242,128,242,128,251,128,251,132,269,132,269,150,335,150,335,167,304,167,304,150,273,141,238,141,238,123,185,114,123,114,123,106,84,106,84,101,40,101,40,97,18,97,18,97,9,97,,97,,101,,101,4,106,18,106,18,114,31,123,44,123,44,145,93,145,93,163,128,163,128,167,150,167,150,176,198,180,225,180,251,180,251,180,273,180,273,198,238,198,238,220,194,242,145,242,145,247,137,247,137,251,128,251,128,260,115,260,115,269,106,269,106,269,101,273,101,273,101,269,110,264,119,264,119,251,163,238,198,207,278,207,278,255,234,308,198,308,198,370,172,370,172,396,154,396,154,410,150,410,150,418,141,423,141,423,141,427,145,427,145,423,154,414,159,414,159,366,207,366,207,335,234,335,234,299,260,299,260,330,251,348,247,366,247,366,247,379,247,379,247,388,242,401,242,401,242,392,256,383,260,383,260,379,264,379,264,366,278,366,278,357,286,357,286,343,295,343,295,335,304,335,304,321,313,321,313,317,317,317,317,299,326,299,326,269,344,269,344,264,348,255,353,255,353,299,357,299,357,313,361,313,361,317,357,326,357,326,357,321,366,317,375,317,375,304,379,304,379,304,383,304,383,286,392,286,392,282,392,282,392,273,397,273,397,264,405,264,405,224,419,224,419,211,423,198,427,198,427,176,427,154,427,154,427,145,449,141,476,141,476,167,458,189,449,216,436,247,432,247,432,277,423,308,423,308,423,343,427,374,427,374,427,383,423,392,423,392,423,388,427,383,432,383,432,370,436,370,436,343,458,343,458,326,467,308,476,308,476,277,489,277,489,247,498,247,498,229,507,229,507,211,511,211,511,189,511,189,511,180,511,180,511,136,507,136,507,136,533,136,560,136,560,167,546,198,533,238,524,273,524,273,524,299,529,299,529,321,529,321,529,330,529,335,533,335,533,335,533,330,538,326,538,326,538,313,546,299,560,299,560,282,564,269,568,269,568,247,577,229,582,229,582,211,582,211,582,198,586,198,586,185,586,167,582,167,582,136,577,136,577,141,599,141,617,141,617,216,595,216,595,255,586,299,582,299,582,339,582,379,590,379,590,454,613,454,613,449,617,445,617,432,617,432,617,423,626,423,626,405,635,392,639,392,639,374,643,374,643,348,648,317,652,317,652,286,648,255,648,255,648,224,643,198,643,198,643,172,635,172,635,158,630,158,630,154,626,145,626,145,626,154,661,167,687,194,749,194,749,202,767,202,767,207,789,207,789,207,793,207,793,211,806,211,806,211,815,211,815,216,855,216,855,220,912,220,912,238,895,238,895,260,873,286,855,286,855,299,850,299,850,299,837,295,824,295,824,299,780,313,749,326,718,348,696,348,696,361,687,361,687,366,679,374,679,374,679,374,683,370,687,370,687,366,714,366,714,361,727,361,727,348,776,348,776,343,789,343,789,326,815,308,842,308,842,357,815,357,815,370,762,379,736,388,714,388,714,405,687,427,661,427,661,436,652,436,652,445,643,445,643,449,643,454,643,454,643,449,652,445,665,445,665,436,687,436,687,432,696,432,709,432,709,414,749,414,749,401,767,401,767,374,806,374,806,423,776,423,776,445,762,462,745,480,723,498,701,498,701,524,648,524,648,551,595,551,595,573,538,573,538,617,419,617,419,617,427,617,436,617,436,603,485,603,485,595,551,595,551,586,573,586,573,586,582,586,582,581,590,581,590,568,621,568,621,559,639,559,639,559,652,551,661,551,661,542,679,542,679,511,723,493,745,476,762,476,762,515,749,515,749,533,745,551,740,551,740,586,736,617,745,617,745,634,749,634,749,648,745,648,745,674,740,674,740,678,736,683,736,683,740,683,740,674,749,665,762,665,762,643,776,621,789,621,789,603,793,590,798,559,793,559,793,537,784,537,784,515,784,515,784,493,780,493,780,476,780,458,784,458,784,449,789,449,789,436,793,436,793,401,820,401,820,410,820,418,824,440,820,440,820,476,824,476,824,493,833,507,842,507,842,524,850,524,850,529,855,537,855,537,855,551,855,551,855,551,859,546,859,546,859,537,868,520,873,520,873,489,877,476,877,458,877,458,877,440,868,423,859,423,859,401,842,401,842,392,833,383,828,383,828,370,833,370,833,343,850,343,850,304,877,304,877,335,873,361,877,392,886,414,899,414,899,427,908,427,908,440,921,440,921,445,930,445,930,445,930,436,934,436,934,410,943,383,943,383,943,366,943,366,943,326,934,291,921,291,921,277,912,277,912,264,903,264,903,255,912,255,912,247,917,247,917,233,930,233,930,224,939,220,952,220,952,216,969,216,969,207,1009,194,1049,194,1049,180,1093,180,1093,176,1106,176,1106,176,1110,176,1110,167,1133,167,1133,158,1155,158,1155,136,1199,136,1199,167,1185,202,1172,202,1172,220,1133,233,1119,247,1102,247,1102,269,1088,291,1071,291,1071,308,1058,308,1058,313,1053,313,1053,308,1066,299,1080,299,1080,295,1093,295,1093,291,1106,291,1106,282,1115,282,1115,277,1124,277,1124,269,1133,269,1133,264,1146,264,1146,255,1150,255,1150,242,1159,229,1168,229,1168,224,1168,224,1168,224,1168,224,1168,269,1163,269,1163,291,1163,291,1163,308,1163,308,1163,321,1150,321,1150,335,1133,343,1110,343,1110,352,1093,361,1075,361,1075,383,1053,410,1036,410,1036,427,1027,427,1027,436,1014,436,1014,445,1009,445,1009,445,1009,440,1022,440,1022,440,1031,440,1031,436,1049,436,1049,423,1075,423,1075,414,1088,414,1088,401,1110,379,1128,379,1128,357,1146,335,1159,335,1159,366,1155,401,1146,401,1146,418,1141,418,1141,432,1124,440,1110,440,1110,449,1080,454,1049,454,1049,458,1022,462,1000,462,1000,476,983,484,969,484,969,502,943,502,943,502,934,507,934,507,934,507,939,507,947,507,947,507,956,507,956,507,965,507,965,507,974,507,974,507,983,507,983,507,991,507,991,502,1005,502,1005,502,1014,502,1014,498,1027,498,1027,484,1066,484,1066,480,1075,480,1075,480,1080,480,1080,471,1093,471,1093,462,1106,462,1106,445,1124,445,1124,480,1106,511,1084,511,1084,520,1080,520,1080,524,1066,524,1049,524,1049,524,1009,524,1009,524,974,524,974,529,943,533,921,546,903,559,886,559,886,568,873,581,868,581,868,586,873,586,873,586,890,586,890,581,899,581,899,581,908,581,908,577,925,577,925,577,943,577,943,573,974,573,974,564,1009,551,1036,551,1036,546,1044,546,1044,537,1066,537,1066,573,1036,608,1005,608,1005,603,978,603,952,612,908,626,868,639,828,639,828,648,811,648,811,656,793,656,793,665,780,670,776,674,771,674,771,674,776,670,780,670,780,665,793,665,793,661,811,661,811,661,828,661,828,656,868,656,868,643,925,626,978,626,978,661,925,661,925,656,903,656,886,661,868,665,850,665,850,678,824,678,824,678,815,683,806,683,806,683,815,683,824,683,824,683,828,683,828,687,855,687,855,683,886,683,886,687,881,692,877,692,877,709,850,709,850,718,842,718,842,714,828,714,828,718,811,722,798,722,798,727,780,727,780,731,771,736,767,736,767,736,771,736,776,736,776,736,780,736,780,736,789,736,789,731,811,731,811,758,793,758,793,784,784,784,784,780,789,780,789,780,789,762,811,762,811,744,828,727,837,727,837,705,881,705,881,718,873,718,873,731,868,749,864,749,864,758,859,767,859,767,859,767,864,762,868,762,868,758,881,758,881,740,895,727,903,705,912,687,917,687,917,665,947,643,978,643,978,670,961,670,961,692,956,718,952,718,952,731,952,731,952,744,952,744,952,753,952,753,952,784,943,784,943,789,939,789,939,797,934,797,934,793,952,784,965,762,983,762,983,736,996,722,1000,705,1000,705,1000,678,1000,678,1000,652,996,652,996,639,996,626,1000,626,1000,617,1014,617,1014,595,1036,577,1053,533,1088,533,1088,551,1088,568,1088,568,1088,586,1093,599,1102,612,1115,630,1124,630,1124,634,1128,639,1133,639,1133,652,1137,661,1137,661,1137,674,1133,678,1128,683,1133,683,1133,683,1137,674,1141,674,1141,665,1150,652,1159,639,1163,626,1163,626,1163,612,1159,599,1155,599,1155,581,1146,581,1146,564,1128,551,1110,551,1110,533,1102,524,1102,515,1102,515,1102,498,1115,498,1115,480,1128,480,1128,454,1146,454,1146,436,1155,436,1155,462,1155,493,1159,493,1159,507,1163,507,1163,520,1168,520,1168,529,1177,529,1177,537,1181,537,1181,546,1190,546,1190,559,1207,559,1207,568,1216,568,1216,577,1234,577,1234,581,1243,586,1256,586,1256,595,1265,595,1265,599,1269,599,1274,599,1278,599,1278,595,1274,590,1269,590,1269,573,1260,555,1256,555,1256,537,1251,537,1251,511,1238,511,1238,498,1234,498,1234,480,1216,480,1216,471,1207,471,1207,467,1203,467,1203,462,1199,462,1199,454,1181,454,1181,445,1172,432,1168,432,1168,427,1163,427,1163,414,1163,405,1163,405,1163,396,1168,396,1168,348,1177,348,1177,357,1181,361,1181,361,1181,374,1190,374,1190,392,1203,392,1203,405,1212,405,1212,414,1225,414,1225,418,1238,418,1238,423,1251,423,1251,432,1265,436,1278,436,1278,440,1291,440,1291,436,1300,436,1300,440,1313,440,1313,440,1318,440,1318,440,1322,440,1331,440,1331,436,1326,436,1322,436,1322,423,1313,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77230"/>
    <w:multiLevelType w:val="hybridMultilevel"/>
    <w:tmpl w:val="399A5534"/>
    <w:lvl w:ilvl="0" w:tplc="F556A902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D53A6"/>
    <w:multiLevelType w:val="hybridMultilevel"/>
    <w:tmpl w:val="3F8652CE"/>
    <w:lvl w:ilvl="0" w:tplc="AA3A0AF2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2767B"/>
    <w:multiLevelType w:val="hybridMultilevel"/>
    <w:tmpl w:val="C06A2276"/>
    <w:lvl w:ilvl="0" w:tplc="2D6AC74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764DE"/>
    <w:multiLevelType w:val="hybridMultilevel"/>
    <w:tmpl w:val="DDAA5DA6"/>
    <w:lvl w:ilvl="0" w:tplc="FDE6E432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F332B"/>
    <w:multiLevelType w:val="hybridMultilevel"/>
    <w:tmpl w:val="BA32AA5A"/>
    <w:lvl w:ilvl="0" w:tplc="CC568988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C965D1"/>
    <w:multiLevelType w:val="hybridMultilevel"/>
    <w:tmpl w:val="AE709CBE"/>
    <w:lvl w:ilvl="0" w:tplc="E0FA5B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9E33BA"/>
    <w:multiLevelType w:val="hybridMultilevel"/>
    <w:tmpl w:val="8AAA3136"/>
    <w:lvl w:ilvl="0" w:tplc="D476496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6B8"/>
    <w:rsid w:val="00251431"/>
    <w:rsid w:val="002921B6"/>
    <w:rsid w:val="003274A4"/>
    <w:rsid w:val="00383053"/>
    <w:rsid w:val="003A6116"/>
    <w:rsid w:val="003C3D1F"/>
    <w:rsid w:val="003E2ABC"/>
    <w:rsid w:val="004E77A9"/>
    <w:rsid w:val="00581AFF"/>
    <w:rsid w:val="005B32AA"/>
    <w:rsid w:val="006F3D53"/>
    <w:rsid w:val="007A1D65"/>
    <w:rsid w:val="007B33CD"/>
    <w:rsid w:val="007E6FFF"/>
    <w:rsid w:val="00824AF5"/>
    <w:rsid w:val="00923A1E"/>
    <w:rsid w:val="009C582A"/>
    <w:rsid w:val="00A968A8"/>
    <w:rsid w:val="00AB2540"/>
    <w:rsid w:val="00C06FC2"/>
    <w:rsid w:val="00C71A75"/>
    <w:rsid w:val="00C75EFA"/>
    <w:rsid w:val="00C866B8"/>
    <w:rsid w:val="00CC0CFD"/>
    <w:rsid w:val="00CF06B1"/>
    <w:rsid w:val="00D16EFC"/>
    <w:rsid w:val="00D33C6C"/>
    <w:rsid w:val="00D5367D"/>
    <w:rsid w:val="00DE4E9D"/>
    <w:rsid w:val="00E23FE5"/>
    <w:rsid w:val="00E27AA6"/>
    <w:rsid w:val="00E45564"/>
    <w:rsid w:val="00E75671"/>
    <w:rsid w:val="00F2217B"/>
    <w:rsid w:val="00F5586A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1AE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2514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ovelLegacy/Library/Containers/com.microsoft.Word/Data/Library/Caches/1033/TM04235680/2017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81D3A-5EED-FF41-9396-028752426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12-month calendar (Sun-Sat).dotx</Template>
  <TotalTime>39</TotalTime>
  <Pages>12</Pages>
  <Words>641</Words>
  <Characters>3655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Thompson</dc:creator>
  <cp:keywords/>
  <dc:description/>
  <cp:lastModifiedBy>Theresa Thompson</cp:lastModifiedBy>
  <cp:revision>2</cp:revision>
  <dcterms:created xsi:type="dcterms:W3CDTF">2017-02-28T03:23:00Z</dcterms:created>
  <dcterms:modified xsi:type="dcterms:W3CDTF">2017-02-28T04:02:00Z</dcterms:modified>
  <cp:version/>
</cp:coreProperties>
</file>